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47FE2A" w14:textId="77777777" w:rsidR="00DA59E9" w:rsidRPr="006679FD" w:rsidRDefault="00843919">
      <w:pPr>
        <w:rPr>
          <w:rFonts w:ascii="Grunge Manifesto" w:hAnsi="Grunge Manifesto"/>
          <w:b/>
          <w:sz w:val="28"/>
          <w:szCs w:val="32"/>
          <w:u w:val="single"/>
        </w:rPr>
      </w:pPr>
      <w:r w:rsidRPr="006679FD">
        <w:rPr>
          <w:rFonts w:ascii="Grunge Manifesto" w:hAnsi="Grunge Manifesto"/>
          <w:b/>
          <w:sz w:val="28"/>
          <w:szCs w:val="32"/>
          <w:u w:val="single"/>
        </w:rPr>
        <w:t xml:space="preserve">National Curriculum objective: </w:t>
      </w:r>
    </w:p>
    <w:p w14:paraId="58EE3EBD" w14:textId="77777777" w:rsidR="00DA59E9" w:rsidRPr="006679FD" w:rsidRDefault="0084391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Describe the changes as humans develop to old age.</w:t>
      </w:r>
    </w:p>
    <w:p w14:paraId="27A2630D" w14:textId="32100F24" w:rsidR="00DA59E9" w:rsidRPr="006679FD" w:rsidRDefault="0084391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Pupils should draw a timeline to indicate stages in the growth and development of</w:t>
      </w:r>
      <w:r w:rsidR="00CD7B71" w:rsidRPr="006679FD">
        <w:rPr>
          <w:rFonts w:ascii="Trattatello" w:hAnsi="Trattatello"/>
          <w:szCs w:val="24"/>
        </w:rPr>
        <w:t xml:space="preserve"> </w:t>
      </w:r>
      <w:r w:rsidRPr="006679FD">
        <w:rPr>
          <w:rFonts w:ascii="Trattatello" w:hAnsi="Trattatello"/>
          <w:szCs w:val="24"/>
        </w:rPr>
        <w:t>humans. They should learn about the changes experienced in puberty.</w:t>
      </w:r>
    </w:p>
    <w:p w14:paraId="1BBEC2AA" w14:textId="77777777" w:rsidR="00DA59E9" w:rsidRPr="006679FD" w:rsidRDefault="00DA59E9">
      <w:pPr>
        <w:rPr>
          <w:sz w:val="20"/>
        </w:rPr>
      </w:pPr>
    </w:p>
    <w:p w14:paraId="003EBE8A" w14:textId="77777777" w:rsidR="00DA59E9" w:rsidRPr="006679FD" w:rsidRDefault="00843919">
      <w:pPr>
        <w:rPr>
          <w:rFonts w:ascii="Grunge Manifesto" w:hAnsi="Grunge Manifesto"/>
          <w:b/>
          <w:sz w:val="28"/>
          <w:szCs w:val="32"/>
          <w:u w:val="single"/>
        </w:rPr>
      </w:pPr>
      <w:r w:rsidRPr="006679FD">
        <w:rPr>
          <w:rFonts w:ascii="Grunge Manifesto" w:hAnsi="Grunge Manifesto"/>
          <w:b/>
          <w:sz w:val="28"/>
          <w:szCs w:val="32"/>
          <w:u w:val="single"/>
        </w:rPr>
        <w:t xml:space="preserve">Working Scientifically: </w:t>
      </w:r>
    </w:p>
    <w:p w14:paraId="35C1F904" w14:textId="6D7ADE8D" w:rsidR="0049065C" w:rsidRPr="0049065C" w:rsidRDefault="00843919" w:rsidP="0049065C">
      <w:pPr>
        <w:pStyle w:val="ListParagraph"/>
        <w:numPr>
          <w:ilvl w:val="0"/>
          <w:numId w:val="6"/>
        </w:numPr>
        <w:rPr>
          <w:rFonts w:ascii="Trattatello" w:hAnsi="Trattatello"/>
          <w:szCs w:val="24"/>
        </w:rPr>
      </w:pPr>
      <w:r w:rsidRPr="0049065C">
        <w:rPr>
          <w:rFonts w:ascii="Trattatello" w:hAnsi="Trattatello"/>
          <w:szCs w:val="24"/>
        </w:rPr>
        <w:t>recording data and results of increasing complexity using scientific diagrams and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>labels, classification keys, tables, scatter graphs, bar and line graphs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 xml:space="preserve">using test results to make predictions to set up further </w:t>
      </w:r>
      <w:r w:rsidRPr="0049065C">
        <w:rPr>
          <w:rFonts w:ascii="Trattatello" w:hAnsi="Trattatello"/>
          <w:szCs w:val="24"/>
        </w:rPr>
        <w:t>comparative and fair tests</w:t>
      </w:r>
    </w:p>
    <w:p w14:paraId="2B581DA3" w14:textId="5FD1C352" w:rsidR="00DA59E9" w:rsidRPr="0049065C" w:rsidRDefault="00843919" w:rsidP="0049065C">
      <w:pPr>
        <w:pStyle w:val="ListParagraph"/>
        <w:numPr>
          <w:ilvl w:val="0"/>
          <w:numId w:val="6"/>
        </w:numPr>
        <w:rPr>
          <w:rFonts w:ascii="Trattatello" w:hAnsi="Trattatello"/>
          <w:szCs w:val="24"/>
        </w:rPr>
      </w:pPr>
      <w:r w:rsidRPr="0049065C">
        <w:rPr>
          <w:rFonts w:ascii="Trattatello" w:hAnsi="Trattatello"/>
          <w:szCs w:val="24"/>
        </w:rPr>
        <w:t>reporting and presenting findings from enquiries, including conclusions, causal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>relationships and explanations of and degree of trust in results, in oral and written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>forms such as displays and other presentations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>identifying scie</w:t>
      </w:r>
      <w:r w:rsidRPr="0049065C">
        <w:rPr>
          <w:rFonts w:ascii="Trattatello" w:hAnsi="Trattatello"/>
          <w:szCs w:val="24"/>
        </w:rPr>
        <w:t>ntific evidence that has been used to support or refute ideas or</w:t>
      </w:r>
      <w:r w:rsidR="00CD7B71" w:rsidRPr="0049065C">
        <w:rPr>
          <w:rFonts w:ascii="Trattatello" w:hAnsi="Trattatello"/>
          <w:szCs w:val="24"/>
        </w:rPr>
        <w:t xml:space="preserve"> </w:t>
      </w:r>
      <w:r w:rsidRPr="0049065C">
        <w:rPr>
          <w:rFonts w:ascii="Trattatello" w:hAnsi="Trattatello"/>
          <w:szCs w:val="24"/>
        </w:rPr>
        <w:t>arguments</w:t>
      </w:r>
    </w:p>
    <w:p w14:paraId="6E75C6AF" w14:textId="77777777" w:rsidR="00DA59E9" w:rsidRPr="006679FD" w:rsidRDefault="00DA59E9">
      <w:pPr>
        <w:rPr>
          <w:sz w:val="20"/>
        </w:rPr>
      </w:pPr>
    </w:p>
    <w:p w14:paraId="0C590A05" w14:textId="77777777" w:rsidR="00CD7B71" w:rsidRPr="006679FD" w:rsidRDefault="00843919" w:rsidP="00CD7B71">
      <w:pPr>
        <w:rPr>
          <w:rFonts w:ascii="Grunge Manifesto" w:hAnsi="Grunge Manifesto"/>
          <w:b/>
          <w:sz w:val="28"/>
          <w:szCs w:val="32"/>
          <w:u w:val="single"/>
        </w:rPr>
      </w:pPr>
      <w:r w:rsidRPr="006679FD">
        <w:rPr>
          <w:rFonts w:ascii="Grunge Manifesto" w:hAnsi="Grunge Manifesto"/>
          <w:b/>
          <w:sz w:val="28"/>
          <w:szCs w:val="32"/>
          <w:u w:val="single"/>
        </w:rPr>
        <w:t xml:space="preserve">Context </w:t>
      </w:r>
      <w:bookmarkStart w:id="0" w:name="_3on6c8bmna74" w:colFirst="0" w:colLast="0"/>
      <w:bookmarkEnd w:id="0"/>
      <w:r w:rsidR="00CD7B71" w:rsidRPr="006679FD">
        <w:rPr>
          <w:rFonts w:ascii="Grunge Manifesto" w:hAnsi="Grunge Manifesto"/>
          <w:b/>
          <w:sz w:val="28"/>
          <w:szCs w:val="32"/>
          <w:u w:val="single"/>
        </w:rPr>
        <w:t xml:space="preserve"> </w:t>
      </w:r>
    </w:p>
    <w:p w14:paraId="78F3B780" w14:textId="77777777" w:rsidR="00CD7B71" w:rsidRPr="006679FD" w:rsidRDefault="00843919" w:rsidP="00CD7B71">
      <w:pPr>
        <w:rPr>
          <w:rFonts w:ascii="Trattatello" w:hAnsi="Trattatello"/>
          <w:b/>
          <w:sz w:val="24"/>
          <w:szCs w:val="28"/>
          <w:u w:val="single"/>
        </w:rPr>
      </w:pPr>
      <w:r w:rsidRPr="006679FD">
        <w:rPr>
          <w:rFonts w:ascii="Trattatello" w:hAnsi="Trattatello"/>
          <w:b/>
          <w:color w:val="000000"/>
          <w:sz w:val="28"/>
          <w:szCs w:val="32"/>
          <w:u w:val="single"/>
        </w:rPr>
        <w:t>Love as a Cause of Suffering</w:t>
      </w:r>
    </w:p>
    <w:p w14:paraId="104EF267" w14:textId="5437BA52" w:rsidR="00DA59E9" w:rsidRPr="006679FD" w:rsidRDefault="00843919" w:rsidP="00CD7B71">
      <w:pPr>
        <w:rPr>
          <w:rFonts w:ascii="Trattatello" w:hAnsi="Trattatello"/>
          <w:b/>
          <w:szCs w:val="24"/>
          <w:u w:val="single"/>
        </w:rPr>
      </w:pPr>
      <w:r w:rsidRPr="006679FD">
        <w:rPr>
          <w:rFonts w:ascii="Trattatello" w:hAnsi="Trattatello"/>
          <w:iCs/>
          <w:szCs w:val="24"/>
        </w:rPr>
        <w:t>Twelfth Night</w:t>
      </w:r>
      <w:r w:rsidRPr="006679FD">
        <w:rPr>
          <w:rFonts w:ascii="Trattatello" w:hAnsi="Trattatello"/>
          <w:szCs w:val="24"/>
        </w:rPr>
        <w:t xml:space="preserve"> is a romantic comedy, and romantic love is the play’s main focus. Despite the fact that the play offers a happy ending, in which the various lovers find one another and achieve wedded bliss, Shakespeare shows that love can cause pain. Many of the characte</w:t>
      </w:r>
      <w:r w:rsidRPr="006679FD">
        <w:rPr>
          <w:rFonts w:ascii="Trattatello" w:hAnsi="Trattatello"/>
          <w:szCs w:val="24"/>
        </w:rPr>
        <w:t xml:space="preserve">rs seem to view love as a kind of curse, a feeling that attacks its victims suddenly and disruptively. Various characters claim to suffer painfully from being in love, or, rather, from the pangs of unrequited love. </w:t>
      </w:r>
    </w:p>
    <w:p w14:paraId="3FB60CE5" w14:textId="77777777" w:rsidR="00DA59E9" w:rsidRPr="006679FD" w:rsidRDefault="0084391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Viola and Sebastian are portrayed as tee</w:t>
      </w:r>
      <w:r w:rsidRPr="006679FD">
        <w:rPr>
          <w:rFonts w:ascii="Trattatello" w:hAnsi="Trattatello"/>
          <w:szCs w:val="24"/>
        </w:rPr>
        <w:t>nagers</w:t>
      </w:r>
      <w:r w:rsidRPr="006679FD">
        <w:rPr>
          <w:rFonts w:ascii="Trattatello" w:hAnsi="Trattatello"/>
          <w:b/>
          <w:szCs w:val="24"/>
        </w:rPr>
        <w:t>.</w:t>
      </w:r>
      <w:r w:rsidRPr="006679FD">
        <w:rPr>
          <w:rFonts w:ascii="Trattatello" w:hAnsi="Trattatello"/>
          <w:szCs w:val="24"/>
        </w:rPr>
        <w:t xml:space="preserve"> Puberty occurs during teenage years and includes both physical and emotional changes. Puberty is a time of rapid brain development and affects the way teenagers interact with others, their identity and how they express emotions.</w:t>
      </w:r>
    </w:p>
    <w:p w14:paraId="46197EDD" w14:textId="77777777" w:rsidR="00DA59E9" w:rsidRPr="006679FD" w:rsidRDefault="00DA59E9">
      <w:pPr>
        <w:rPr>
          <w:sz w:val="24"/>
          <w:szCs w:val="28"/>
        </w:rPr>
      </w:pPr>
    </w:p>
    <w:p w14:paraId="797D6812" w14:textId="77777777" w:rsidR="0049065C" w:rsidRDefault="0049065C">
      <w:pPr>
        <w:rPr>
          <w:rFonts w:ascii="Grunge Manifesto" w:hAnsi="Grunge Manifesto"/>
          <w:szCs w:val="24"/>
        </w:rPr>
      </w:pPr>
    </w:p>
    <w:p w14:paraId="5B0E62EA" w14:textId="77777777" w:rsidR="0049065C" w:rsidRDefault="0049065C">
      <w:pPr>
        <w:rPr>
          <w:rFonts w:ascii="Grunge Manifesto" w:hAnsi="Grunge Manifesto"/>
          <w:szCs w:val="24"/>
        </w:rPr>
      </w:pPr>
    </w:p>
    <w:p w14:paraId="51F585E5" w14:textId="77777777" w:rsidR="0049065C" w:rsidRDefault="0049065C">
      <w:pPr>
        <w:rPr>
          <w:rFonts w:ascii="Grunge Manifesto" w:hAnsi="Grunge Manifesto"/>
          <w:szCs w:val="24"/>
        </w:rPr>
      </w:pPr>
    </w:p>
    <w:p w14:paraId="531E88B1" w14:textId="77777777" w:rsidR="0049065C" w:rsidRDefault="0049065C">
      <w:pPr>
        <w:rPr>
          <w:rFonts w:ascii="Grunge Manifesto" w:hAnsi="Grunge Manifesto"/>
          <w:szCs w:val="24"/>
        </w:rPr>
      </w:pPr>
    </w:p>
    <w:p w14:paraId="556EDAB9" w14:textId="77777777" w:rsidR="0049065C" w:rsidRDefault="0049065C">
      <w:pPr>
        <w:rPr>
          <w:rFonts w:ascii="Grunge Manifesto" w:hAnsi="Grunge Manifesto"/>
          <w:szCs w:val="24"/>
        </w:rPr>
      </w:pPr>
    </w:p>
    <w:p w14:paraId="18C9BEAE" w14:textId="77777777" w:rsidR="0049065C" w:rsidRDefault="0049065C">
      <w:pPr>
        <w:rPr>
          <w:rFonts w:ascii="Grunge Manifesto" w:hAnsi="Grunge Manifesto"/>
          <w:szCs w:val="24"/>
        </w:rPr>
      </w:pPr>
    </w:p>
    <w:p w14:paraId="0EA4DA07" w14:textId="77777777" w:rsidR="0049065C" w:rsidRDefault="0049065C">
      <w:pPr>
        <w:rPr>
          <w:rFonts w:ascii="Grunge Manifesto" w:hAnsi="Grunge Manifesto"/>
          <w:szCs w:val="24"/>
        </w:rPr>
      </w:pPr>
    </w:p>
    <w:p w14:paraId="654CF696" w14:textId="77777777" w:rsidR="0049065C" w:rsidRDefault="0049065C">
      <w:pPr>
        <w:rPr>
          <w:rFonts w:ascii="Grunge Manifesto" w:hAnsi="Grunge Manifesto"/>
          <w:szCs w:val="24"/>
        </w:rPr>
      </w:pPr>
    </w:p>
    <w:p w14:paraId="549CD399" w14:textId="77777777" w:rsidR="0049065C" w:rsidRDefault="0049065C">
      <w:pPr>
        <w:rPr>
          <w:rFonts w:ascii="Grunge Manifesto" w:hAnsi="Grunge Manifesto"/>
          <w:szCs w:val="24"/>
        </w:rPr>
      </w:pPr>
    </w:p>
    <w:p w14:paraId="1F6E7F22" w14:textId="77777777" w:rsidR="0049065C" w:rsidRDefault="0049065C">
      <w:pPr>
        <w:rPr>
          <w:rFonts w:ascii="Grunge Manifesto" w:hAnsi="Grunge Manifesto"/>
          <w:szCs w:val="24"/>
        </w:rPr>
      </w:pPr>
    </w:p>
    <w:p w14:paraId="6D0FFA10" w14:textId="77777777" w:rsidR="0049065C" w:rsidRDefault="0049065C">
      <w:pPr>
        <w:rPr>
          <w:rFonts w:ascii="Grunge Manifesto" w:hAnsi="Grunge Manifesto"/>
          <w:szCs w:val="24"/>
        </w:rPr>
      </w:pPr>
    </w:p>
    <w:p w14:paraId="18F9394B" w14:textId="77777777" w:rsidR="0049065C" w:rsidRDefault="0049065C">
      <w:pPr>
        <w:rPr>
          <w:rFonts w:ascii="Grunge Manifesto" w:hAnsi="Grunge Manifesto"/>
          <w:szCs w:val="24"/>
        </w:rPr>
      </w:pPr>
    </w:p>
    <w:p w14:paraId="5B24BDAC" w14:textId="7B45F406" w:rsidR="00DA59E9" w:rsidRPr="006679FD" w:rsidRDefault="00CD7B71">
      <w:pPr>
        <w:rPr>
          <w:rFonts w:ascii="Grunge Manifesto" w:hAnsi="Grunge Manifesto"/>
          <w:szCs w:val="24"/>
        </w:rPr>
      </w:pPr>
      <w:r w:rsidRPr="006679FD">
        <w:rPr>
          <w:rFonts w:ascii="Grunge Manifesto" w:hAnsi="Grunge Manifesto"/>
          <w:szCs w:val="24"/>
        </w:rPr>
        <w:t>Lesson 1</w:t>
      </w:r>
    </w:p>
    <w:p w14:paraId="45AF8A3B" w14:textId="0444B543" w:rsidR="00CD7B71" w:rsidRPr="006679FD" w:rsidRDefault="00CD7B71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To describe the changes as hu</w:t>
      </w:r>
      <w:r w:rsidR="00104209" w:rsidRPr="006679FD">
        <w:rPr>
          <w:rFonts w:ascii="Trattatello" w:hAnsi="Trattatello"/>
          <w:szCs w:val="24"/>
        </w:rPr>
        <w:t xml:space="preserve">mans develop to old age. </w:t>
      </w:r>
    </w:p>
    <w:p w14:paraId="5AEA8C00" w14:textId="1A4E5B75" w:rsidR="00104209" w:rsidRPr="006679FD" w:rsidRDefault="00784DC5" w:rsidP="00104209">
      <w:pPr>
        <w:pStyle w:val="ListParagraph"/>
        <w:numPr>
          <w:ilvl w:val="0"/>
          <w:numId w:val="1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>Match and create</w:t>
      </w:r>
      <w:r w:rsidR="00104209" w:rsidRPr="006679FD">
        <w:rPr>
          <w:rFonts w:ascii="Trattatello" w:hAnsi="Trattatello"/>
          <w:szCs w:val="24"/>
        </w:rPr>
        <w:t xml:space="preserve"> a human timeline</w:t>
      </w:r>
      <w:r>
        <w:rPr>
          <w:rFonts w:ascii="Trattatello" w:hAnsi="Trattatello"/>
          <w:szCs w:val="24"/>
        </w:rPr>
        <w:t xml:space="preserve"> with the who, what and when cards</w:t>
      </w:r>
      <w:r w:rsidR="00104209" w:rsidRPr="006679FD">
        <w:rPr>
          <w:rFonts w:ascii="Trattatello" w:hAnsi="Trattatello"/>
          <w:szCs w:val="24"/>
        </w:rPr>
        <w:t xml:space="preserve"> (Activity 1</w:t>
      </w:r>
      <w:r w:rsidR="006679FD" w:rsidRPr="006679FD">
        <w:rPr>
          <w:rFonts w:ascii="Trattatello" w:hAnsi="Trattatello"/>
          <w:szCs w:val="24"/>
        </w:rPr>
        <w:t>a</w:t>
      </w:r>
      <w:r>
        <w:rPr>
          <w:rFonts w:ascii="Trattatello" w:hAnsi="Trattatello"/>
          <w:szCs w:val="24"/>
        </w:rPr>
        <w:t>/1b</w:t>
      </w:r>
      <w:r w:rsidR="00104209" w:rsidRPr="006679FD">
        <w:rPr>
          <w:rFonts w:ascii="Trattatello" w:hAnsi="Trattatello"/>
          <w:szCs w:val="24"/>
        </w:rPr>
        <w:t>)</w:t>
      </w:r>
      <w:r w:rsidR="006679FD" w:rsidRPr="006679FD">
        <w:rPr>
          <w:rFonts w:ascii="Trattatello" w:hAnsi="Trattatello"/>
          <w:szCs w:val="24"/>
        </w:rPr>
        <w:t xml:space="preserve"> </w:t>
      </w:r>
    </w:p>
    <w:p w14:paraId="642DAA29" w14:textId="18D19E2C" w:rsidR="00104209" w:rsidRPr="006679FD" w:rsidRDefault="00104209" w:rsidP="00104209">
      <w:pPr>
        <w:pStyle w:val="ListParagraph"/>
        <w:numPr>
          <w:ilvl w:val="0"/>
          <w:numId w:val="1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Discuss where Viola and Sebastian would find on that timeline </w:t>
      </w:r>
    </w:p>
    <w:p w14:paraId="5B0AC732" w14:textId="5329AC7F" w:rsidR="00104209" w:rsidRPr="006679FD" w:rsidRDefault="00104209" w:rsidP="00104209">
      <w:pPr>
        <w:pStyle w:val="ListParagraph"/>
        <w:numPr>
          <w:ilvl w:val="0"/>
          <w:numId w:val="1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Describe the stages of human development </w:t>
      </w:r>
    </w:p>
    <w:p w14:paraId="46CFF0AC" w14:textId="3E11C83A" w:rsidR="00104209" w:rsidRPr="006679FD" w:rsidRDefault="00104209" w:rsidP="00104209">
      <w:pPr>
        <w:rPr>
          <w:szCs w:val="24"/>
        </w:rPr>
      </w:pPr>
    </w:p>
    <w:p w14:paraId="4B3B2F16" w14:textId="2B39CC33" w:rsidR="00104209" w:rsidRPr="006679FD" w:rsidRDefault="00104209" w:rsidP="00104209">
      <w:pPr>
        <w:rPr>
          <w:rFonts w:ascii="Grunge Manifesto" w:hAnsi="Grunge Manifesto"/>
          <w:szCs w:val="24"/>
        </w:rPr>
      </w:pPr>
      <w:r w:rsidRPr="006679FD">
        <w:rPr>
          <w:rFonts w:ascii="Grunge Manifesto" w:hAnsi="Grunge Manifesto"/>
          <w:szCs w:val="24"/>
        </w:rPr>
        <w:t>Lesson 2</w:t>
      </w:r>
    </w:p>
    <w:p w14:paraId="635B9C16" w14:textId="3865F8C0" w:rsidR="00104209" w:rsidRPr="006679FD" w:rsidRDefault="00104209" w:rsidP="0010420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To explain how babies grow. </w:t>
      </w:r>
    </w:p>
    <w:p w14:paraId="3B04B438" w14:textId="1864C904" w:rsidR="00104209" w:rsidRPr="006679FD" w:rsidRDefault="00104209" w:rsidP="00104209">
      <w:pPr>
        <w:pStyle w:val="ListParagraph"/>
        <w:numPr>
          <w:ilvl w:val="0"/>
          <w:numId w:val="2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Look at baby Viola and Sebastian- what do we know about babies? Create a mind m</w:t>
      </w:r>
      <w:r w:rsidR="005C2A3B">
        <w:rPr>
          <w:rFonts w:ascii="Trattatello" w:hAnsi="Trattatello"/>
          <w:szCs w:val="24"/>
        </w:rPr>
        <w:t>ap/describing frame. (Activity 2</w:t>
      </w:r>
      <w:r w:rsidRPr="006679FD">
        <w:rPr>
          <w:rFonts w:ascii="Trattatello" w:hAnsi="Trattatello"/>
          <w:szCs w:val="24"/>
        </w:rPr>
        <w:t>)</w:t>
      </w:r>
    </w:p>
    <w:p w14:paraId="592D21C0" w14:textId="7946E261" w:rsidR="00104209" w:rsidRPr="006679FD" w:rsidRDefault="00A6538E" w:rsidP="00104209">
      <w:pPr>
        <w:pStyle w:val="ListParagraph"/>
        <w:numPr>
          <w:ilvl w:val="0"/>
          <w:numId w:val="2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>Create a scatter</w:t>
      </w:r>
      <w:r w:rsidR="00104209" w:rsidRPr="006679FD">
        <w:rPr>
          <w:rFonts w:ascii="Trattatello" w:hAnsi="Trattatello"/>
          <w:szCs w:val="24"/>
        </w:rPr>
        <w:t xml:space="preserve"> graph with the </w:t>
      </w:r>
      <w:r w:rsidR="0091120E">
        <w:rPr>
          <w:rFonts w:ascii="Trattatello" w:hAnsi="Trattatello"/>
          <w:szCs w:val="24"/>
        </w:rPr>
        <w:t>data (Activity 3</w:t>
      </w:r>
      <w:r>
        <w:rPr>
          <w:rFonts w:ascii="Trattatello" w:hAnsi="Trattatello"/>
          <w:szCs w:val="24"/>
        </w:rPr>
        <w:t xml:space="preserve"> and Activity 4</w:t>
      </w:r>
      <w:r w:rsidR="00104209" w:rsidRPr="006679FD">
        <w:rPr>
          <w:rFonts w:ascii="Trattatello" w:hAnsi="Trattatello"/>
          <w:szCs w:val="24"/>
        </w:rPr>
        <w:t>)</w:t>
      </w:r>
    </w:p>
    <w:p w14:paraId="6CDCED78" w14:textId="6485995D" w:rsidR="00104209" w:rsidRPr="006679FD" w:rsidRDefault="00104209" w:rsidP="00104209">
      <w:pPr>
        <w:pStyle w:val="ListParagraph"/>
        <w:numPr>
          <w:ilvl w:val="0"/>
          <w:numId w:val="2"/>
        </w:numPr>
        <w:rPr>
          <w:szCs w:val="24"/>
        </w:rPr>
      </w:pPr>
      <w:r w:rsidRPr="006679FD">
        <w:rPr>
          <w:rFonts w:ascii="Trattatello" w:hAnsi="Trattatello"/>
          <w:szCs w:val="24"/>
        </w:rPr>
        <w:t>Write findings</w:t>
      </w:r>
      <w:r w:rsidR="00A6538E">
        <w:rPr>
          <w:rFonts w:ascii="Trattatello" w:hAnsi="Trattatello"/>
          <w:szCs w:val="24"/>
        </w:rPr>
        <w:t xml:space="preserve"> </w:t>
      </w:r>
    </w:p>
    <w:p w14:paraId="67CE7F86" w14:textId="1D984335" w:rsidR="00104209" w:rsidRPr="006679FD" w:rsidRDefault="00104209" w:rsidP="00104209">
      <w:pPr>
        <w:rPr>
          <w:szCs w:val="24"/>
        </w:rPr>
      </w:pPr>
    </w:p>
    <w:p w14:paraId="7556F7FB" w14:textId="5E69574A" w:rsidR="00104209" w:rsidRPr="006679FD" w:rsidRDefault="00104209" w:rsidP="00104209">
      <w:pPr>
        <w:rPr>
          <w:rFonts w:ascii="Grunge Manifesto" w:hAnsi="Grunge Manifesto"/>
          <w:szCs w:val="24"/>
        </w:rPr>
      </w:pPr>
      <w:r w:rsidRPr="006679FD">
        <w:rPr>
          <w:rFonts w:ascii="Grunge Manifesto" w:hAnsi="Grunge Manifesto"/>
          <w:szCs w:val="24"/>
        </w:rPr>
        <w:t>Lesson 3</w:t>
      </w:r>
    </w:p>
    <w:p w14:paraId="0A46891A" w14:textId="1D907E04" w:rsidR="00104209" w:rsidRPr="006679FD" w:rsidRDefault="00104209" w:rsidP="0010420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To describe and explain the main changes that occur during puberty. </w:t>
      </w:r>
    </w:p>
    <w:p w14:paraId="4B3F1973" w14:textId="49CF9991" w:rsidR="00104209" w:rsidRPr="006679FD" w:rsidRDefault="00104209" w:rsidP="00104209">
      <w:pPr>
        <w:pStyle w:val="ListParagraph"/>
        <w:numPr>
          <w:ilvl w:val="0"/>
          <w:numId w:val="3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Go through true and false statements. </w:t>
      </w:r>
      <w:r w:rsidR="00827A17" w:rsidRPr="006679FD">
        <w:rPr>
          <w:rFonts w:ascii="Trattatello" w:hAnsi="Trattatello"/>
          <w:szCs w:val="24"/>
        </w:rPr>
        <w:t xml:space="preserve"> (Activity 5)</w:t>
      </w:r>
    </w:p>
    <w:p w14:paraId="23A6A354" w14:textId="259283F2" w:rsidR="00104209" w:rsidRPr="006679FD" w:rsidRDefault="004150B1" w:rsidP="00104209">
      <w:pPr>
        <w:pStyle w:val="ListParagraph"/>
        <w:numPr>
          <w:ilvl w:val="0"/>
          <w:numId w:val="3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>Complete the Venn diagram</w:t>
      </w:r>
      <w:r w:rsidR="004A44F1">
        <w:rPr>
          <w:rFonts w:ascii="Trattatello" w:hAnsi="Trattatello"/>
          <w:szCs w:val="24"/>
        </w:rPr>
        <w:t xml:space="preserve"> looking at differences between boys and girls.</w:t>
      </w:r>
      <w:r>
        <w:rPr>
          <w:rFonts w:ascii="Trattatello" w:hAnsi="Trattatello"/>
          <w:szCs w:val="24"/>
        </w:rPr>
        <w:t xml:space="preserve"> </w:t>
      </w:r>
      <w:r w:rsidR="00104209" w:rsidRPr="006679FD">
        <w:rPr>
          <w:rFonts w:ascii="Trattatello" w:hAnsi="Trattatello"/>
          <w:szCs w:val="24"/>
        </w:rPr>
        <w:t xml:space="preserve"> </w:t>
      </w:r>
      <w:r w:rsidR="00827A17" w:rsidRPr="006679FD">
        <w:rPr>
          <w:rFonts w:ascii="Trattatello" w:hAnsi="Trattatello"/>
          <w:szCs w:val="24"/>
        </w:rPr>
        <w:t>(Activity 6)</w:t>
      </w:r>
    </w:p>
    <w:p w14:paraId="7E5B8134" w14:textId="7FBA2C5E" w:rsidR="00104209" w:rsidRPr="006679FD" w:rsidRDefault="004D0026" w:rsidP="00104209">
      <w:pPr>
        <w:pStyle w:val="ListParagraph"/>
        <w:numPr>
          <w:ilvl w:val="0"/>
          <w:numId w:val="3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>Discuss differences between boys and girls (focus on Viola and Sebastian)</w:t>
      </w:r>
    </w:p>
    <w:p w14:paraId="47BD6C70" w14:textId="12C8C7C2" w:rsidR="00104209" w:rsidRPr="006679FD" w:rsidRDefault="00104209" w:rsidP="00104209">
      <w:pPr>
        <w:rPr>
          <w:szCs w:val="24"/>
        </w:rPr>
      </w:pPr>
    </w:p>
    <w:p w14:paraId="3BA42B8D" w14:textId="2826C2AF" w:rsidR="00104209" w:rsidRPr="006679FD" w:rsidRDefault="00104209" w:rsidP="00104209">
      <w:pPr>
        <w:rPr>
          <w:rFonts w:ascii="Grunge Manifesto" w:hAnsi="Grunge Manifesto"/>
          <w:szCs w:val="24"/>
        </w:rPr>
      </w:pPr>
      <w:r w:rsidRPr="006679FD">
        <w:rPr>
          <w:rFonts w:ascii="Grunge Manifesto" w:hAnsi="Grunge Manifesto"/>
          <w:szCs w:val="24"/>
        </w:rPr>
        <w:t>Lesson 4</w:t>
      </w:r>
    </w:p>
    <w:p w14:paraId="72076FAA" w14:textId="13542119" w:rsidR="00104209" w:rsidRPr="006679FD" w:rsidRDefault="00104209" w:rsidP="0010420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To describe changes that take place in old age. </w:t>
      </w:r>
    </w:p>
    <w:p w14:paraId="1D867807" w14:textId="5287C1CF" w:rsidR="00104209" w:rsidRPr="006679FD" w:rsidRDefault="00104209" w:rsidP="00104209">
      <w:pPr>
        <w:pStyle w:val="ListParagraph"/>
        <w:numPr>
          <w:ilvl w:val="0"/>
          <w:numId w:val="4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>Go through myths and facts</w:t>
      </w:r>
      <w:r w:rsidR="008F63DA">
        <w:rPr>
          <w:rFonts w:ascii="Trattatello" w:hAnsi="Trattatello"/>
          <w:szCs w:val="24"/>
        </w:rPr>
        <w:t xml:space="preserve"> about old age</w:t>
      </w:r>
      <w:r w:rsidRPr="006679FD">
        <w:rPr>
          <w:rFonts w:ascii="Trattatello" w:hAnsi="Trattatello"/>
          <w:szCs w:val="24"/>
        </w:rPr>
        <w:t xml:space="preserve">. </w:t>
      </w:r>
      <w:r w:rsidR="00117EF4">
        <w:rPr>
          <w:rFonts w:ascii="Trattatello" w:hAnsi="Trattatello"/>
          <w:szCs w:val="24"/>
        </w:rPr>
        <w:t>(Activity 7</w:t>
      </w:r>
      <w:r w:rsidR="00827A17" w:rsidRPr="006679FD">
        <w:rPr>
          <w:rFonts w:ascii="Trattatello" w:hAnsi="Trattatello"/>
          <w:szCs w:val="24"/>
        </w:rPr>
        <w:t>)</w:t>
      </w:r>
    </w:p>
    <w:p w14:paraId="0403F7F6" w14:textId="7DF44F8E" w:rsidR="00104209" w:rsidRPr="006679FD" w:rsidRDefault="008F63DA" w:rsidP="00104209">
      <w:pPr>
        <w:pStyle w:val="ListParagraph"/>
        <w:numPr>
          <w:ilvl w:val="0"/>
          <w:numId w:val="4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 xml:space="preserve">Complete the table of physical and other changes- focus on old age </w:t>
      </w:r>
      <w:r w:rsidR="00117EF4">
        <w:rPr>
          <w:rFonts w:ascii="Trattatello" w:hAnsi="Trattatello"/>
          <w:szCs w:val="24"/>
        </w:rPr>
        <w:t>(Activity 8</w:t>
      </w:r>
      <w:r w:rsidR="00827A17" w:rsidRPr="006679FD">
        <w:rPr>
          <w:rFonts w:ascii="Trattatello" w:hAnsi="Trattatello"/>
          <w:szCs w:val="24"/>
        </w:rPr>
        <w:t>)</w:t>
      </w:r>
    </w:p>
    <w:p w14:paraId="13A39342" w14:textId="3EBE869E" w:rsidR="008F63DA" w:rsidRPr="008F63DA" w:rsidRDefault="008F63DA" w:rsidP="008F63DA">
      <w:pPr>
        <w:pStyle w:val="ListParagraph"/>
        <w:numPr>
          <w:ilvl w:val="0"/>
          <w:numId w:val="4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 xml:space="preserve">Discuss your findings. </w:t>
      </w:r>
    </w:p>
    <w:p w14:paraId="4D9C8C1D" w14:textId="41723757" w:rsidR="00104209" w:rsidRPr="006679FD" w:rsidRDefault="00104209" w:rsidP="00104209">
      <w:pPr>
        <w:rPr>
          <w:szCs w:val="24"/>
        </w:rPr>
      </w:pPr>
    </w:p>
    <w:p w14:paraId="55C1E2B7" w14:textId="6C322970" w:rsidR="00104209" w:rsidRPr="006679FD" w:rsidRDefault="00104209" w:rsidP="00104209">
      <w:pPr>
        <w:rPr>
          <w:rFonts w:ascii="Grunge Manifesto" w:hAnsi="Grunge Manifesto"/>
          <w:szCs w:val="24"/>
        </w:rPr>
      </w:pPr>
      <w:r w:rsidRPr="006679FD">
        <w:rPr>
          <w:rFonts w:ascii="Grunge Manifesto" w:hAnsi="Grunge Manifesto"/>
          <w:szCs w:val="24"/>
        </w:rPr>
        <w:t>Lesson 5</w:t>
      </w:r>
    </w:p>
    <w:p w14:paraId="5B6C8EF2" w14:textId="707E8F7D" w:rsidR="00104209" w:rsidRPr="006679FD" w:rsidRDefault="00104209" w:rsidP="00104209">
      <w:p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t xml:space="preserve">To understand gestation periods. </w:t>
      </w:r>
    </w:p>
    <w:p w14:paraId="4253B49B" w14:textId="439AEE0D" w:rsidR="00104209" w:rsidRPr="006679FD" w:rsidRDefault="00104209" w:rsidP="00104209">
      <w:pPr>
        <w:pStyle w:val="ListParagraph"/>
        <w:numPr>
          <w:ilvl w:val="0"/>
          <w:numId w:val="5"/>
        </w:numPr>
        <w:rPr>
          <w:rFonts w:ascii="Trattatello" w:hAnsi="Trattatello"/>
          <w:szCs w:val="24"/>
        </w:rPr>
      </w:pPr>
      <w:proofErr w:type="spellStart"/>
      <w:r w:rsidRPr="006679FD">
        <w:rPr>
          <w:rFonts w:ascii="Trattatello" w:hAnsi="Trattatello"/>
          <w:szCs w:val="24"/>
        </w:rPr>
        <w:t>Analyse</w:t>
      </w:r>
      <w:proofErr w:type="spellEnd"/>
      <w:r w:rsidRPr="006679FD">
        <w:rPr>
          <w:rFonts w:ascii="Trattatello" w:hAnsi="Trattatello"/>
          <w:szCs w:val="24"/>
        </w:rPr>
        <w:t xml:space="preserve"> data for life expectancies </w:t>
      </w:r>
      <w:r w:rsidR="00827A17" w:rsidRPr="006679FD">
        <w:rPr>
          <w:rFonts w:ascii="Trattatello" w:hAnsi="Trattatello"/>
          <w:szCs w:val="24"/>
        </w:rPr>
        <w:t>(Activ</w:t>
      </w:r>
      <w:r w:rsidR="00117EF4">
        <w:rPr>
          <w:rFonts w:ascii="Trattatello" w:hAnsi="Trattatello"/>
          <w:szCs w:val="24"/>
        </w:rPr>
        <w:t>ity 9</w:t>
      </w:r>
      <w:r w:rsidR="00827A17" w:rsidRPr="006679FD">
        <w:rPr>
          <w:rFonts w:ascii="Trattatello" w:hAnsi="Trattatello"/>
          <w:szCs w:val="24"/>
        </w:rPr>
        <w:t>)</w:t>
      </w:r>
    </w:p>
    <w:p w14:paraId="282B4924" w14:textId="10820D35" w:rsidR="00104209" w:rsidRPr="006679FD" w:rsidRDefault="00674B98" w:rsidP="00104209">
      <w:pPr>
        <w:pStyle w:val="ListParagraph"/>
        <w:numPr>
          <w:ilvl w:val="0"/>
          <w:numId w:val="5"/>
        </w:numPr>
        <w:rPr>
          <w:rFonts w:ascii="Trattatello" w:hAnsi="Trattatello"/>
          <w:szCs w:val="24"/>
        </w:rPr>
      </w:pPr>
      <w:r>
        <w:rPr>
          <w:rFonts w:ascii="Trattatello" w:hAnsi="Trattatello"/>
          <w:szCs w:val="24"/>
        </w:rPr>
        <w:t>Research gestation periods and create top trump cards.</w:t>
      </w:r>
      <w:r w:rsidR="00B220EF" w:rsidRPr="006679FD">
        <w:rPr>
          <w:rFonts w:ascii="Trattatello" w:hAnsi="Trattatello"/>
          <w:szCs w:val="24"/>
        </w:rPr>
        <w:t xml:space="preserve"> </w:t>
      </w:r>
      <w:r w:rsidR="00117EF4">
        <w:rPr>
          <w:rFonts w:ascii="Trattatello" w:hAnsi="Trattatello"/>
          <w:szCs w:val="24"/>
        </w:rPr>
        <w:t>(Activity 10</w:t>
      </w:r>
      <w:r w:rsidR="00827A17" w:rsidRPr="006679FD">
        <w:rPr>
          <w:rFonts w:ascii="Trattatello" w:hAnsi="Trattatello"/>
          <w:szCs w:val="24"/>
        </w:rPr>
        <w:t>)</w:t>
      </w:r>
    </w:p>
    <w:p w14:paraId="7083556E" w14:textId="70BBC604" w:rsidR="00B220EF" w:rsidRPr="006679FD" w:rsidRDefault="00B220EF" w:rsidP="00104209">
      <w:pPr>
        <w:pStyle w:val="ListParagraph"/>
        <w:numPr>
          <w:ilvl w:val="0"/>
          <w:numId w:val="5"/>
        </w:numPr>
        <w:rPr>
          <w:rFonts w:ascii="Trattatello" w:hAnsi="Trattatello"/>
          <w:szCs w:val="24"/>
        </w:rPr>
      </w:pPr>
      <w:r w:rsidRPr="006679FD">
        <w:rPr>
          <w:rFonts w:ascii="Trattatello" w:hAnsi="Trattatello"/>
          <w:szCs w:val="24"/>
        </w:rPr>
        <w:lastRenderedPageBreak/>
        <w:t xml:space="preserve">Complete challenge question. </w:t>
      </w:r>
      <w:r w:rsidR="00117EF4">
        <w:rPr>
          <w:rFonts w:ascii="Trattatello" w:hAnsi="Trattatello"/>
          <w:szCs w:val="24"/>
        </w:rPr>
        <w:t>(Activity 11</w:t>
      </w:r>
      <w:r w:rsidR="00827A17" w:rsidRPr="006679FD">
        <w:rPr>
          <w:rFonts w:ascii="Trattatello" w:hAnsi="Trattatello"/>
          <w:szCs w:val="24"/>
        </w:rPr>
        <w:t>)</w:t>
      </w:r>
    </w:p>
    <w:p w14:paraId="75AD4642" w14:textId="77777777" w:rsidR="00104209" w:rsidRPr="006679FD" w:rsidRDefault="00104209" w:rsidP="00104209">
      <w:pPr>
        <w:ind w:left="360"/>
        <w:rPr>
          <w:rFonts w:ascii="Grunge Manifesto" w:hAnsi="Grunge Manifesto"/>
          <w:sz w:val="28"/>
        </w:rPr>
      </w:pPr>
    </w:p>
    <w:p w14:paraId="7516A9C4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017BCCA7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0566CD4E" w14:textId="63CFF9A8" w:rsidR="006679FD" w:rsidRDefault="0049065C" w:rsidP="00104209">
      <w:pPr>
        <w:ind w:left="360"/>
        <w:rPr>
          <w:rFonts w:ascii="Grunge Manifesto" w:hAnsi="Grunge Manifesto"/>
          <w:sz w:val="28"/>
        </w:rPr>
      </w:pPr>
      <w:r>
        <w:rPr>
          <w:rFonts w:ascii="Grunge Manifesto" w:hAnsi="Grunge Manifesto"/>
          <w:sz w:val="28"/>
        </w:rPr>
        <w:t>Activity 1a</w:t>
      </w:r>
    </w:p>
    <w:p w14:paraId="53DEEA60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29D23D53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183F3D69" w14:textId="18491D20" w:rsidR="006679FD" w:rsidRDefault="006679FD" w:rsidP="00104209">
      <w:pPr>
        <w:ind w:left="360"/>
      </w:pPr>
      <w:r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354781B6" wp14:editId="536DDD64">
            <wp:simplePos x="0" y="0"/>
            <wp:positionH relativeFrom="column">
              <wp:posOffset>-498475</wp:posOffset>
            </wp:positionH>
            <wp:positionV relativeFrom="page">
              <wp:posOffset>1344295</wp:posOffset>
            </wp:positionV>
            <wp:extent cx="4102100" cy="5035550"/>
            <wp:effectExtent l="0" t="0" r="0" b="0"/>
            <wp:wrapTight wrapText="bothSides">
              <wp:wrapPolygon edited="0">
                <wp:start x="0" y="0"/>
                <wp:lineTo x="0" y="21491"/>
                <wp:lineTo x="21466" y="21491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/>
                    <a:stretch/>
                  </pic:blipFill>
                  <pic:spPr bwMode="auto">
                    <a:xfrm>
                      <a:off x="0" y="0"/>
                      <a:ext cx="4102100" cy="503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3A582" w14:textId="47EF246C" w:rsidR="006679FD" w:rsidRDefault="006679FD" w:rsidP="00104209">
      <w:pPr>
        <w:ind w:left="360"/>
      </w:pPr>
      <w:r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3B4ECAF7" wp14:editId="6D5521E0">
            <wp:simplePos x="0" y="0"/>
            <wp:positionH relativeFrom="column">
              <wp:posOffset>3493239</wp:posOffset>
            </wp:positionH>
            <wp:positionV relativeFrom="page">
              <wp:posOffset>1692209</wp:posOffset>
            </wp:positionV>
            <wp:extent cx="3242945" cy="4312285"/>
            <wp:effectExtent l="0" t="0" r="0" b="0"/>
            <wp:wrapTight wrapText="bothSides">
              <wp:wrapPolygon edited="0">
                <wp:start x="0" y="0"/>
                <wp:lineTo x="0" y="21470"/>
                <wp:lineTo x="21444" y="21470"/>
                <wp:lineTo x="214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A6367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024457B7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12E5AD2C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0FCC8BA6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351619C0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2BE6A84D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4AD36BBD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2BD8FC5D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3E56594C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11AC8677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22AF2C25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353D41A9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0A0CCF68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287D888C" w14:textId="77777777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48723101" w14:textId="6C301ABB" w:rsidR="006679FD" w:rsidRDefault="006679FD" w:rsidP="00104209">
      <w:pPr>
        <w:ind w:left="360"/>
        <w:rPr>
          <w:rFonts w:ascii="Grunge Manifesto" w:hAnsi="Grunge Manifesto"/>
          <w:sz w:val="28"/>
        </w:rPr>
      </w:pPr>
      <w:r w:rsidRPr="006679FD">
        <w:rPr>
          <w:rFonts w:ascii="Grunge Manifesto" w:hAnsi="Grunge Manifesto"/>
          <w:sz w:val="28"/>
        </w:rPr>
        <w:t>Activity 1b</w:t>
      </w:r>
    </w:p>
    <w:p w14:paraId="31BF3C3D" w14:textId="3D5AC0B1" w:rsidR="006679FD" w:rsidRDefault="006679FD" w:rsidP="00104209">
      <w:pPr>
        <w:ind w:left="360"/>
        <w:rPr>
          <w:rFonts w:ascii="Grunge Manifesto" w:hAnsi="Grunge Manifesto"/>
          <w:sz w:val="28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72EC2C70" wp14:editId="399E7969">
            <wp:simplePos x="0" y="0"/>
            <wp:positionH relativeFrom="margin">
              <wp:align>left</wp:align>
            </wp:positionH>
            <wp:positionV relativeFrom="page">
              <wp:posOffset>1152999</wp:posOffset>
            </wp:positionV>
            <wp:extent cx="2238375" cy="4333875"/>
            <wp:effectExtent l="0" t="0" r="9525" b="9525"/>
            <wp:wrapTight wrapText="bothSides">
              <wp:wrapPolygon edited="0">
                <wp:start x="0" y="0"/>
                <wp:lineTo x="0" y="21553"/>
                <wp:lineTo x="21508" y="21553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656B1" w14:textId="319A495C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5452104B" w14:textId="06FD1F33" w:rsidR="006679FD" w:rsidRDefault="00784DC5" w:rsidP="006679FD">
      <w:pPr>
        <w:ind w:left="360"/>
        <w:rPr>
          <w:rFonts w:ascii="Grunge Manifesto" w:hAnsi="Grunge Manifesto"/>
          <w:sz w:val="28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32571F77" wp14:editId="452167F7">
            <wp:simplePos x="0" y="0"/>
            <wp:positionH relativeFrom="column">
              <wp:posOffset>3020609</wp:posOffset>
            </wp:positionH>
            <wp:positionV relativeFrom="paragraph">
              <wp:posOffset>111912</wp:posOffset>
            </wp:positionV>
            <wp:extent cx="2681589" cy="1611412"/>
            <wp:effectExtent l="0" t="0" r="5080" b="8255"/>
            <wp:wrapTight wrapText="bothSides">
              <wp:wrapPolygon edited="0">
                <wp:start x="0" y="0"/>
                <wp:lineTo x="0" y="21455"/>
                <wp:lineTo x="21487" y="21455"/>
                <wp:lineTo x="21487" y="0"/>
                <wp:lineTo x="0" y="0"/>
              </wp:wrapPolygon>
            </wp:wrapTight>
            <wp:docPr id="7" name="Picture 7" descr="Twelfth Night for kids | TeachingEnglish | British Council | 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elfth Night for kids | TeachingEnglish | British Council | BB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0"/>
                    <a:stretch/>
                  </pic:blipFill>
                  <pic:spPr bwMode="auto">
                    <a:xfrm>
                      <a:off x="0" y="0"/>
                      <a:ext cx="2681589" cy="16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76C0F0" w14:textId="2551DEAA" w:rsidR="006679FD" w:rsidRDefault="006679FD" w:rsidP="00104209">
      <w:pPr>
        <w:ind w:left="360"/>
        <w:rPr>
          <w:rFonts w:ascii="Grunge Manifesto" w:hAnsi="Grunge Manifesto"/>
          <w:sz w:val="28"/>
        </w:rPr>
      </w:pPr>
    </w:p>
    <w:p w14:paraId="633BBAC2" w14:textId="77777777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05788FB4" w14:textId="77777777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7D2D9D17" w14:textId="77777777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59F07E1B" w14:textId="77777777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7A22AA4C" w14:textId="77777777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1EEC134F" w14:textId="4AEC87F5" w:rsidR="00784DC5" w:rsidRDefault="00784DC5" w:rsidP="00104209">
      <w:pPr>
        <w:ind w:left="360"/>
        <w:rPr>
          <w:rFonts w:ascii="Grunge Manifesto" w:hAnsi="Grunge Manifesto"/>
          <w:sz w:val="28"/>
        </w:rPr>
      </w:pPr>
    </w:p>
    <w:p w14:paraId="61AD6E2D" w14:textId="473E094C" w:rsidR="00784DC5" w:rsidRPr="00784DC5" w:rsidRDefault="00784DC5" w:rsidP="00784DC5">
      <w:pPr>
        <w:rPr>
          <w:rFonts w:ascii="Grunge Manifesto" w:hAnsi="Grunge Manifesto"/>
        </w:rPr>
      </w:pPr>
      <w:r>
        <w:rPr>
          <w:rFonts w:ascii="Grunge Manifesto" w:hAnsi="Grunge Manifesto"/>
        </w:rPr>
        <w:t xml:space="preserve">             </w:t>
      </w:r>
      <w:r w:rsidRPr="00784DC5">
        <w:rPr>
          <w:rFonts w:ascii="Grunge Manifesto" w:hAnsi="Grunge Manifesto"/>
          <w:sz w:val="24"/>
        </w:rPr>
        <w:t>Where would Sebastian and Viola fit on the timeline?</w:t>
      </w:r>
    </w:p>
    <w:p w14:paraId="13C7F5E2" w14:textId="4816EB7A" w:rsidR="00380B35" w:rsidRDefault="00380B35">
      <w:pPr>
        <w:rPr>
          <w:rFonts w:ascii="Grunge Manifesto" w:hAnsi="Grunge Manifesto"/>
        </w:rPr>
      </w:pPr>
    </w:p>
    <w:p w14:paraId="7930A575" w14:textId="3BB2F019" w:rsidR="00380B35" w:rsidRDefault="00380B35">
      <w:pPr>
        <w:rPr>
          <w:rFonts w:ascii="Grunge Manifesto" w:hAnsi="Grunge Manifesto"/>
        </w:rPr>
      </w:pPr>
      <w:r w:rsidRPr="00784DC5">
        <w:rPr>
          <w:rFonts w:ascii="Grunge Manifesto" w:hAnsi="Grunge Manifesto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88142F" wp14:editId="4860EA81">
                <wp:simplePos x="0" y="0"/>
                <wp:positionH relativeFrom="column">
                  <wp:posOffset>2934269</wp:posOffset>
                </wp:positionH>
                <wp:positionV relativeFrom="paragraph">
                  <wp:posOffset>2635</wp:posOffset>
                </wp:positionV>
                <wp:extent cx="2743200" cy="14046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9A3F" w14:textId="39788F93" w:rsidR="00784DC5" w:rsidRDefault="00904ABF">
                            <w:r w:rsidRPr="00904ABF">
                              <w:rPr>
                                <w:rFonts w:ascii="Trattatello" w:hAnsi="Trattatello"/>
                                <w:bCs/>
                                <w:color w:val="202124"/>
                                <w:shd w:val="clear" w:color="auto" w:fill="FFFFFF"/>
                              </w:rPr>
                              <w:t>Viola's exact age is never mentioned in the Shakespeare play Twelfth Night</w:t>
                            </w:r>
                            <w:r w:rsidRPr="00904ABF">
                              <w:rPr>
                                <w:rFonts w:ascii="Trattatello" w:hAnsi="Trattatello"/>
                                <w:color w:val="202124"/>
                                <w:shd w:val="clear" w:color="auto" w:fill="FFFFFF"/>
                              </w:rPr>
                              <w:t>; however, she is most often played by a young woman and is portrayed to</w:t>
                            </w:r>
                            <w:r w:rsidR="00B92DFD">
                              <w:rPr>
                                <w:rFonts w:ascii="Trattatello" w:hAnsi="Trattatello"/>
                                <w:color w:val="202124"/>
                                <w:shd w:val="clear" w:color="auto" w:fill="FFFFFF"/>
                              </w:rPr>
                              <w:t xml:space="preserve"> be </w:t>
                            </w:r>
                            <w:r w:rsidR="004A44F1">
                              <w:rPr>
                                <w:rFonts w:ascii="Trattatello" w:hAnsi="Trattatello"/>
                                <w:color w:val="202124"/>
                                <w:shd w:val="clear" w:color="auto" w:fill="FFFFFF"/>
                              </w:rPr>
                              <w:t xml:space="preserve">in her </w:t>
                            </w:r>
                            <w:r w:rsidR="00B92DFD">
                              <w:rPr>
                                <w:rFonts w:ascii="Trattatello" w:hAnsi="Trattatello"/>
                                <w:color w:val="202124"/>
                                <w:shd w:val="clear" w:color="auto" w:fill="FFFFFF"/>
                              </w:rPr>
                              <w:t xml:space="preserve">teens.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8814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05pt;margin-top:.2pt;width:3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">
                <v:textbox style="mso-fit-shape-to-text:t">
                  <w:txbxContent>
                    <w:p w14:paraId="7A759A3F" w14:textId="39788F93" w:rsidR="00784DC5" w:rsidRDefault="00904ABF">
                      <w:r w:rsidRPr="00904ABF">
                        <w:rPr>
                          <w:rFonts w:ascii="Trattatello" w:hAnsi="Trattatello"/>
                          <w:bCs/>
                          <w:color w:val="202124"/>
                          <w:shd w:val="clear" w:color="auto" w:fill="FFFFFF"/>
                        </w:rPr>
                        <w:t>Viola's exact age is never mentioned in the Shakespeare play Twelfth Night</w:t>
                      </w:r>
                      <w:r w:rsidRPr="00904ABF">
                        <w:rPr>
                          <w:rFonts w:ascii="Trattatello" w:hAnsi="Trattatello"/>
                          <w:color w:val="202124"/>
                          <w:shd w:val="clear" w:color="auto" w:fill="FFFFFF"/>
                        </w:rPr>
                        <w:t>; however, she is most often played by a young woman and is portrayed to</w:t>
                      </w:r>
                      <w:r w:rsidR="00B92DFD">
                        <w:rPr>
                          <w:rFonts w:ascii="Trattatello" w:hAnsi="Trattatello"/>
                          <w:color w:val="202124"/>
                          <w:shd w:val="clear" w:color="auto" w:fill="FFFFFF"/>
                        </w:rPr>
                        <w:t xml:space="preserve"> be </w:t>
                      </w:r>
                      <w:r w:rsidR="004A44F1">
                        <w:rPr>
                          <w:rFonts w:ascii="Trattatello" w:hAnsi="Trattatello"/>
                          <w:color w:val="202124"/>
                          <w:shd w:val="clear" w:color="auto" w:fill="FFFFFF"/>
                        </w:rPr>
                        <w:t xml:space="preserve">in her </w:t>
                      </w:r>
                      <w:r w:rsidR="00B92DFD">
                        <w:rPr>
                          <w:rFonts w:ascii="Trattatello" w:hAnsi="Trattatello"/>
                          <w:color w:val="202124"/>
                          <w:shd w:val="clear" w:color="auto" w:fill="FFFFFF"/>
                        </w:rPr>
                        <w:t xml:space="preserve">teens.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868D9" w14:textId="75899F58" w:rsidR="00380B35" w:rsidRDefault="00380B35">
      <w:pPr>
        <w:rPr>
          <w:rFonts w:ascii="Grunge Manifesto" w:hAnsi="Grunge Manifesto"/>
        </w:rPr>
      </w:pPr>
    </w:p>
    <w:p w14:paraId="5660E871" w14:textId="66ADFB0E" w:rsidR="00784DC5" w:rsidRDefault="00784DC5">
      <w:pPr>
        <w:rPr>
          <w:rFonts w:ascii="Grunge Manifesto" w:hAnsi="Grunge Manifesto"/>
        </w:rPr>
      </w:pPr>
    </w:p>
    <w:p w14:paraId="49113666" w14:textId="77777777" w:rsidR="00380B35" w:rsidRDefault="00380B35">
      <w:pPr>
        <w:rPr>
          <w:rFonts w:ascii="Grunge Manifesto" w:hAnsi="Grunge Manifesto"/>
        </w:rPr>
      </w:pPr>
    </w:p>
    <w:p w14:paraId="7A356DB1" w14:textId="77777777" w:rsidR="00380B35" w:rsidRDefault="00380B35">
      <w:pPr>
        <w:rPr>
          <w:rFonts w:ascii="Grunge Manifesto" w:hAnsi="Grunge Manifesto"/>
        </w:rPr>
      </w:pPr>
    </w:p>
    <w:p w14:paraId="6EBE1888" w14:textId="77777777" w:rsidR="00380B35" w:rsidRDefault="00380B35">
      <w:pPr>
        <w:rPr>
          <w:rFonts w:ascii="Grunge Manifesto" w:hAnsi="Grunge Manifesto"/>
        </w:rPr>
      </w:pPr>
    </w:p>
    <w:p w14:paraId="0DC015B7" w14:textId="77777777" w:rsidR="00380B35" w:rsidRDefault="00380B35">
      <w:pPr>
        <w:rPr>
          <w:rFonts w:ascii="Grunge Manifesto" w:hAnsi="Grunge Manifesto"/>
        </w:rPr>
      </w:pPr>
    </w:p>
    <w:p w14:paraId="1D0DCE25" w14:textId="77777777" w:rsidR="00380B35" w:rsidRDefault="00380B35">
      <w:pPr>
        <w:rPr>
          <w:rFonts w:ascii="Grunge Manifesto" w:hAnsi="Grunge Manifesto"/>
        </w:rPr>
      </w:pPr>
    </w:p>
    <w:p w14:paraId="35AA31EA" w14:textId="77777777" w:rsidR="00380B35" w:rsidRDefault="00380B35">
      <w:pPr>
        <w:rPr>
          <w:rFonts w:ascii="Grunge Manifesto" w:hAnsi="Grunge Manifesto"/>
        </w:rPr>
      </w:pPr>
    </w:p>
    <w:p w14:paraId="5D49BAFE" w14:textId="77777777" w:rsidR="00380B35" w:rsidRDefault="00380B35">
      <w:pPr>
        <w:rPr>
          <w:rFonts w:ascii="Grunge Manifesto" w:hAnsi="Grunge Manifesto"/>
        </w:rPr>
      </w:pPr>
    </w:p>
    <w:p w14:paraId="5BFD3A4C" w14:textId="77777777" w:rsidR="00380B35" w:rsidRDefault="00380B35">
      <w:pPr>
        <w:rPr>
          <w:rFonts w:ascii="Grunge Manifesto" w:hAnsi="Grunge Manifesto"/>
        </w:rPr>
      </w:pPr>
    </w:p>
    <w:p w14:paraId="1CB257D8" w14:textId="77777777" w:rsidR="00380B35" w:rsidRDefault="00380B35">
      <w:pPr>
        <w:rPr>
          <w:rFonts w:ascii="Grunge Manifesto" w:hAnsi="Grunge Manifesto"/>
        </w:rPr>
      </w:pPr>
    </w:p>
    <w:p w14:paraId="00E0B1F8" w14:textId="77777777" w:rsidR="00380B35" w:rsidRDefault="00380B35">
      <w:pPr>
        <w:rPr>
          <w:rFonts w:ascii="Grunge Manifesto" w:hAnsi="Grunge Manifesto"/>
        </w:rPr>
      </w:pPr>
    </w:p>
    <w:p w14:paraId="471828EC" w14:textId="77777777" w:rsidR="00380B35" w:rsidRDefault="00380B35">
      <w:pPr>
        <w:rPr>
          <w:rFonts w:ascii="Grunge Manifesto" w:hAnsi="Grunge Manifesto"/>
        </w:rPr>
      </w:pPr>
    </w:p>
    <w:p w14:paraId="04E6B790" w14:textId="77777777" w:rsidR="00380B35" w:rsidRDefault="00380B35">
      <w:pPr>
        <w:rPr>
          <w:rFonts w:ascii="Grunge Manifesto" w:hAnsi="Grunge Manifesto"/>
        </w:rPr>
      </w:pPr>
    </w:p>
    <w:p w14:paraId="221CB561" w14:textId="77777777" w:rsidR="00380B35" w:rsidRDefault="00380B35">
      <w:pPr>
        <w:rPr>
          <w:rFonts w:ascii="Grunge Manifesto" w:hAnsi="Grunge Manifesto"/>
        </w:rPr>
      </w:pPr>
    </w:p>
    <w:p w14:paraId="42670834" w14:textId="77777777" w:rsidR="00380B35" w:rsidRDefault="00380B35">
      <w:pPr>
        <w:rPr>
          <w:rFonts w:ascii="Grunge Manifesto" w:hAnsi="Grunge Manifesto"/>
        </w:rPr>
      </w:pPr>
    </w:p>
    <w:p w14:paraId="05B2950D" w14:textId="77777777" w:rsidR="00380B35" w:rsidRDefault="00380B35">
      <w:pPr>
        <w:rPr>
          <w:rFonts w:ascii="Grunge Manifesto" w:hAnsi="Grunge Manifesto"/>
        </w:rPr>
      </w:pPr>
    </w:p>
    <w:p w14:paraId="2F0CC540" w14:textId="77777777" w:rsidR="00380B35" w:rsidRDefault="00380B35">
      <w:pPr>
        <w:rPr>
          <w:rFonts w:ascii="Grunge Manifesto" w:hAnsi="Grunge Manifesto"/>
        </w:rPr>
      </w:pPr>
    </w:p>
    <w:p w14:paraId="17F80490" w14:textId="77777777" w:rsidR="00380B35" w:rsidRDefault="00380B35">
      <w:pPr>
        <w:rPr>
          <w:rFonts w:ascii="Grunge Manifesto" w:hAnsi="Grunge Manifesto"/>
        </w:rPr>
      </w:pPr>
    </w:p>
    <w:p w14:paraId="20D3D9C3" w14:textId="77777777" w:rsidR="00380B35" w:rsidRDefault="00380B35">
      <w:pPr>
        <w:rPr>
          <w:rFonts w:ascii="Grunge Manifesto" w:hAnsi="Grunge Manifesto"/>
        </w:rPr>
      </w:pPr>
    </w:p>
    <w:p w14:paraId="7A55D252" w14:textId="77777777" w:rsidR="00380B35" w:rsidRDefault="00380B35">
      <w:pPr>
        <w:rPr>
          <w:rFonts w:ascii="Grunge Manifesto" w:hAnsi="Grunge Manifesto"/>
        </w:rPr>
      </w:pPr>
    </w:p>
    <w:p w14:paraId="497294BE" w14:textId="77777777" w:rsidR="00380B35" w:rsidRDefault="00380B35">
      <w:pPr>
        <w:rPr>
          <w:rFonts w:ascii="Grunge Manifesto" w:hAnsi="Grunge Manifesto"/>
        </w:rPr>
      </w:pPr>
    </w:p>
    <w:p w14:paraId="4BC107BA" w14:textId="77777777" w:rsidR="00380B35" w:rsidRDefault="00380B35">
      <w:pPr>
        <w:rPr>
          <w:rFonts w:ascii="Grunge Manifesto" w:hAnsi="Grunge Manifesto"/>
        </w:rPr>
      </w:pPr>
    </w:p>
    <w:p w14:paraId="3147B631" w14:textId="77777777" w:rsidR="00332A2A" w:rsidRPr="00380B35" w:rsidRDefault="00332A2A" w:rsidP="00332A2A">
      <w:pPr>
        <w:rPr>
          <w:rFonts w:ascii="Grunge Manifesto" w:hAnsi="Grunge Manifesto"/>
          <w:sz w:val="28"/>
        </w:rPr>
      </w:pPr>
      <w:r w:rsidRPr="00380B35">
        <w:rPr>
          <w:rFonts w:ascii="Grunge Manifesto" w:hAnsi="Grunge Manifesto"/>
          <w:sz w:val="28"/>
        </w:rPr>
        <w:t>Activity 2</w:t>
      </w:r>
    </w:p>
    <w:p w14:paraId="27254214" w14:textId="3DD309E0" w:rsidR="00332A2A" w:rsidRPr="00380B35" w:rsidRDefault="00332A2A" w:rsidP="00332A2A">
      <w:pPr>
        <w:rPr>
          <w:rFonts w:ascii="Grunge Manifesto" w:hAnsi="Grunge Manifesto"/>
          <w:sz w:val="28"/>
        </w:rPr>
      </w:pPr>
      <w:r w:rsidRPr="00380B35">
        <w:rPr>
          <w:noProof/>
          <w:sz w:val="28"/>
          <w:lang w:val="en-GB"/>
        </w:rPr>
        <w:drawing>
          <wp:anchor distT="0" distB="0" distL="114300" distR="114300" simplePos="0" relativeHeight="251677696" behindDoc="1" locked="0" layoutInCell="1" allowOverlap="1" wp14:anchorId="5B64CFA8" wp14:editId="6FC8ED07">
            <wp:simplePos x="0" y="0"/>
            <wp:positionH relativeFrom="column">
              <wp:posOffset>-238836</wp:posOffset>
            </wp:positionH>
            <wp:positionV relativeFrom="page">
              <wp:posOffset>1408430</wp:posOffset>
            </wp:positionV>
            <wp:extent cx="6491605" cy="4523740"/>
            <wp:effectExtent l="0" t="0" r="4445" b="0"/>
            <wp:wrapTight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B35">
        <w:rPr>
          <w:rFonts w:ascii="Grunge Manifesto" w:hAnsi="Grunge Manifesto"/>
          <w:sz w:val="28"/>
        </w:rPr>
        <w:t>What do we know about babies?</w:t>
      </w:r>
    </w:p>
    <w:p w14:paraId="44BF0CF5" w14:textId="417D860B" w:rsidR="00380B35" w:rsidRDefault="00380B35">
      <w:pPr>
        <w:rPr>
          <w:rFonts w:ascii="Grunge Manifesto" w:hAnsi="Grunge Manifesto"/>
        </w:rPr>
      </w:pPr>
    </w:p>
    <w:p w14:paraId="6798C8D9" w14:textId="2C362D7E" w:rsidR="00B44C28" w:rsidRPr="002E3E7C" w:rsidRDefault="00A6538E">
      <w:pPr>
        <w:rPr>
          <w:rFonts w:ascii="Grunge Manifesto" w:hAnsi="Grunge Manifesto"/>
          <w:sz w:val="24"/>
        </w:rPr>
      </w:pPr>
      <w:r>
        <w:rPr>
          <w:rFonts w:ascii="Grunge Manifesto" w:hAnsi="Grunge Manifesto"/>
          <w:sz w:val="28"/>
        </w:rPr>
        <w:t>Activity 4</w:t>
      </w:r>
    </w:p>
    <w:p w14:paraId="12D67347" w14:textId="0722EBA5" w:rsidR="00B44C28" w:rsidRDefault="00B44C28">
      <w:pPr>
        <w:rPr>
          <w:rFonts w:ascii="Grunge Manifesto" w:hAnsi="Grunge Manifesto"/>
          <w:sz w:val="32"/>
        </w:rPr>
      </w:pPr>
      <w:r w:rsidRPr="00B44C28">
        <w:rPr>
          <w:rFonts w:ascii="Grunge Manifesto" w:hAnsi="Grunge Manifesto"/>
          <w:sz w:val="32"/>
        </w:rPr>
        <w:t xml:space="preserve">Create a scatter diagram plotting length against mass. </w:t>
      </w:r>
    </w:p>
    <w:p w14:paraId="2F1D8DA7" w14:textId="61B6BC4E" w:rsidR="00B44C28" w:rsidRDefault="002E3E7C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1" locked="0" layoutInCell="1" allowOverlap="1" wp14:anchorId="2E4F943F" wp14:editId="498C7618">
            <wp:simplePos x="0" y="0"/>
            <wp:positionH relativeFrom="margin">
              <wp:align>left</wp:align>
            </wp:positionH>
            <wp:positionV relativeFrom="page">
              <wp:posOffset>6744335</wp:posOffset>
            </wp:positionV>
            <wp:extent cx="49339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0140A" w14:textId="31C5CF50" w:rsidR="00B44C28" w:rsidRDefault="00B44C28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inline distT="0" distB="0" distL="0" distR="0" wp14:anchorId="0CAEED5B" wp14:editId="7020221C">
            <wp:extent cx="5735455" cy="5991367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2" cy="60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47AB" w14:textId="1DF5FDEB" w:rsidR="00B44C28" w:rsidRDefault="00B44C28" w:rsidP="00B44C28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 xml:space="preserve">   </w:t>
      </w:r>
      <w:r w:rsidRPr="00B44C28">
        <w:rPr>
          <w:rFonts w:ascii="Grunge Manifesto" w:hAnsi="Grunge Manifesto"/>
          <w:sz w:val="32"/>
        </w:rPr>
        <w:t>What does the graph line look like? What does this tell us?</w:t>
      </w:r>
    </w:p>
    <w:p w14:paraId="1E4ECE4C" w14:textId="338C0704" w:rsidR="00B44C28" w:rsidRDefault="00B44C28" w:rsidP="00B44C28">
      <w:pPr>
        <w:rPr>
          <w:rFonts w:ascii="Grunge Manifesto" w:hAnsi="Grunge Manifesto"/>
          <w:sz w:val="32"/>
        </w:rPr>
      </w:pPr>
    </w:p>
    <w:p w14:paraId="5EE38909" w14:textId="77777777" w:rsidR="00B44C28" w:rsidRDefault="00B44C28">
      <w:pPr>
        <w:rPr>
          <w:rFonts w:ascii="Grunge Manifesto" w:hAnsi="Grunge Manifesto"/>
          <w:sz w:val="32"/>
        </w:rPr>
      </w:pPr>
    </w:p>
    <w:p w14:paraId="011AF592" w14:textId="77777777" w:rsidR="00B44C28" w:rsidRDefault="00B44C28">
      <w:pPr>
        <w:rPr>
          <w:rFonts w:ascii="Grunge Manifesto" w:hAnsi="Grunge Manifesto"/>
          <w:sz w:val="32"/>
        </w:rPr>
      </w:pPr>
    </w:p>
    <w:p w14:paraId="39A66014" w14:textId="77777777" w:rsidR="00994B62" w:rsidRDefault="00994B62">
      <w:pPr>
        <w:rPr>
          <w:rFonts w:ascii="Grunge Manifesto" w:hAnsi="Grunge Manifesto"/>
          <w:sz w:val="32"/>
        </w:rPr>
      </w:pPr>
    </w:p>
    <w:p w14:paraId="3EC0A925" w14:textId="77777777" w:rsidR="00994B62" w:rsidRDefault="00994B62">
      <w:pPr>
        <w:rPr>
          <w:rFonts w:ascii="Grunge Manifesto" w:hAnsi="Grunge Manifesto"/>
          <w:sz w:val="32"/>
        </w:rPr>
      </w:pPr>
    </w:p>
    <w:p w14:paraId="0025CE08" w14:textId="77777777" w:rsidR="00994B62" w:rsidRDefault="00994B62">
      <w:pPr>
        <w:rPr>
          <w:rFonts w:ascii="Grunge Manifesto" w:hAnsi="Grunge Manifesto"/>
          <w:sz w:val="32"/>
        </w:rPr>
      </w:pPr>
    </w:p>
    <w:p w14:paraId="455DB75D" w14:textId="77777777" w:rsidR="00994B62" w:rsidRDefault="00994B62">
      <w:pPr>
        <w:rPr>
          <w:rFonts w:ascii="Grunge Manifesto" w:hAnsi="Grunge Manifesto"/>
          <w:sz w:val="32"/>
        </w:rPr>
      </w:pPr>
    </w:p>
    <w:p w14:paraId="44E3F242" w14:textId="41E9891F" w:rsidR="00CF6846" w:rsidRDefault="00D55C4B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Activity 5</w:t>
      </w:r>
    </w:p>
    <w:p w14:paraId="77D1A9E9" w14:textId="18D88968" w:rsidR="00CF6846" w:rsidRDefault="004150B1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 xml:space="preserve">True or false statements </w:t>
      </w:r>
    </w:p>
    <w:p w14:paraId="6534ED95" w14:textId="237BEF67" w:rsidR="00B44C28" w:rsidRDefault="004150B1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inline distT="0" distB="0" distL="0" distR="0" wp14:anchorId="649BFEE2" wp14:editId="3F6E1042">
            <wp:extent cx="6065319" cy="620973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733" cy="62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25EF" w14:textId="77777777" w:rsidR="004150B1" w:rsidRDefault="004150B1">
      <w:pPr>
        <w:rPr>
          <w:rFonts w:ascii="Grunge Manifesto" w:hAnsi="Grunge Manifesto"/>
          <w:sz w:val="32"/>
        </w:rPr>
      </w:pPr>
    </w:p>
    <w:p w14:paraId="4DF163D3" w14:textId="77777777" w:rsidR="004150B1" w:rsidRDefault="004150B1">
      <w:pPr>
        <w:rPr>
          <w:rFonts w:ascii="Grunge Manifesto" w:hAnsi="Grunge Manifesto"/>
          <w:sz w:val="32"/>
        </w:rPr>
      </w:pPr>
    </w:p>
    <w:p w14:paraId="408F7BDB" w14:textId="77777777" w:rsidR="004150B1" w:rsidRDefault="004150B1">
      <w:pPr>
        <w:rPr>
          <w:rFonts w:ascii="Grunge Manifesto" w:hAnsi="Grunge Manifesto"/>
          <w:sz w:val="32"/>
        </w:rPr>
      </w:pPr>
    </w:p>
    <w:p w14:paraId="5B8F511B" w14:textId="77777777" w:rsidR="004150B1" w:rsidRDefault="004150B1">
      <w:pPr>
        <w:rPr>
          <w:rFonts w:ascii="Grunge Manifesto" w:hAnsi="Grunge Manifesto"/>
          <w:sz w:val="32"/>
        </w:rPr>
      </w:pPr>
    </w:p>
    <w:p w14:paraId="24275CC4" w14:textId="77777777" w:rsidR="004150B1" w:rsidRDefault="004150B1">
      <w:pPr>
        <w:rPr>
          <w:rFonts w:ascii="Grunge Manifesto" w:hAnsi="Grunge Manifesto"/>
          <w:sz w:val="32"/>
        </w:rPr>
      </w:pPr>
    </w:p>
    <w:p w14:paraId="16EF1410" w14:textId="70A5B904" w:rsidR="004150B1" w:rsidRDefault="004150B1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 xml:space="preserve">Activity 6- </w:t>
      </w:r>
    </w:p>
    <w:p w14:paraId="6A483EFF" w14:textId="0EE1CB7F" w:rsidR="004150B1" w:rsidRDefault="00B92DFD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Difference between Viola and Sebastian</w:t>
      </w:r>
    </w:p>
    <w:p w14:paraId="6EC2592E" w14:textId="7329CB74" w:rsidR="004150B1" w:rsidRDefault="004150B1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0DCAFE55" wp14:editId="32962929">
            <wp:simplePos x="0" y="0"/>
            <wp:positionH relativeFrom="margin">
              <wp:posOffset>-463407</wp:posOffset>
            </wp:positionH>
            <wp:positionV relativeFrom="page">
              <wp:posOffset>1774095</wp:posOffset>
            </wp:positionV>
            <wp:extent cx="7029450" cy="4530725"/>
            <wp:effectExtent l="0" t="0" r="0" b="3175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E42FA" w14:textId="77777777" w:rsidR="00D55C4B" w:rsidRDefault="00D55C4B">
      <w:pPr>
        <w:rPr>
          <w:rFonts w:ascii="Grunge Manifesto" w:hAnsi="Grunge Manifesto"/>
          <w:sz w:val="32"/>
        </w:rPr>
      </w:pPr>
    </w:p>
    <w:p w14:paraId="549D9966" w14:textId="77777777" w:rsidR="009A36A6" w:rsidRDefault="009A36A6">
      <w:pPr>
        <w:rPr>
          <w:rFonts w:ascii="Grunge Manifesto" w:hAnsi="Grunge Manifesto"/>
          <w:sz w:val="32"/>
        </w:rPr>
      </w:pPr>
    </w:p>
    <w:p w14:paraId="3D12D09F" w14:textId="77777777" w:rsidR="009A36A6" w:rsidRDefault="009A36A6">
      <w:pPr>
        <w:rPr>
          <w:rFonts w:ascii="Grunge Manifesto" w:hAnsi="Grunge Manifesto"/>
          <w:sz w:val="32"/>
        </w:rPr>
      </w:pPr>
    </w:p>
    <w:p w14:paraId="15DA3330" w14:textId="77777777" w:rsidR="009A36A6" w:rsidRDefault="009A36A6">
      <w:pPr>
        <w:rPr>
          <w:rFonts w:ascii="Grunge Manifesto" w:hAnsi="Grunge Manifesto"/>
          <w:sz w:val="32"/>
        </w:rPr>
      </w:pPr>
    </w:p>
    <w:p w14:paraId="6EEA8097" w14:textId="77777777" w:rsidR="009A36A6" w:rsidRDefault="009A36A6">
      <w:pPr>
        <w:rPr>
          <w:rFonts w:ascii="Grunge Manifesto" w:hAnsi="Grunge Manifesto"/>
          <w:sz w:val="32"/>
        </w:rPr>
      </w:pPr>
    </w:p>
    <w:p w14:paraId="35541DFD" w14:textId="77777777" w:rsidR="009A36A6" w:rsidRDefault="009A36A6">
      <w:pPr>
        <w:rPr>
          <w:rFonts w:ascii="Grunge Manifesto" w:hAnsi="Grunge Manifesto"/>
          <w:sz w:val="32"/>
        </w:rPr>
      </w:pPr>
    </w:p>
    <w:p w14:paraId="770F3392" w14:textId="77777777" w:rsidR="009A36A6" w:rsidRDefault="009A36A6">
      <w:pPr>
        <w:rPr>
          <w:rFonts w:ascii="Grunge Manifesto" w:hAnsi="Grunge Manifesto"/>
          <w:sz w:val="32"/>
        </w:rPr>
      </w:pPr>
    </w:p>
    <w:p w14:paraId="1D3A5EE1" w14:textId="77777777" w:rsidR="009A36A6" w:rsidRDefault="009A36A6">
      <w:pPr>
        <w:rPr>
          <w:rFonts w:ascii="Grunge Manifesto" w:hAnsi="Grunge Manifesto"/>
          <w:sz w:val="32"/>
        </w:rPr>
      </w:pPr>
    </w:p>
    <w:p w14:paraId="63569482" w14:textId="77777777" w:rsidR="009A36A6" w:rsidRDefault="009A36A6">
      <w:pPr>
        <w:rPr>
          <w:rFonts w:ascii="Grunge Manifesto" w:hAnsi="Grunge Manifesto"/>
          <w:sz w:val="32"/>
        </w:rPr>
      </w:pPr>
    </w:p>
    <w:p w14:paraId="0B8C36F7" w14:textId="77777777" w:rsidR="009A36A6" w:rsidRDefault="009A36A6">
      <w:pPr>
        <w:rPr>
          <w:rFonts w:ascii="Grunge Manifesto" w:hAnsi="Grunge Manifesto"/>
          <w:sz w:val="32"/>
        </w:rPr>
      </w:pPr>
    </w:p>
    <w:p w14:paraId="08956ED7" w14:textId="4DFE1BF6" w:rsidR="00117EF4" w:rsidRDefault="00B3722B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Activity 7</w:t>
      </w:r>
    </w:p>
    <w:p w14:paraId="2059D9C7" w14:textId="6EF89A01" w:rsidR="001B4C13" w:rsidRDefault="00B3722B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 xml:space="preserve">Myths and facts- old age </w:t>
      </w:r>
    </w:p>
    <w:p w14:paraId="6D4F99A9" w14:textId="35C6DB38" w:rsidR="008A1E3D" w:rsidRDefault="009F5404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78720" behindDoc="1" locked="0" layoutInCell="1" allowOverlap="1" wp14:anchorId="60B7BB07" wp14:editId="04BC8DAD">
            <wp:simplePos x="0" y="0"/>
            <wp:positionH relativeFrom="column">
              <wp:posOffset>511175</wp:posOffset>
            </wp:positionH>
            <wp:positionV relativeFrom="paragraph">
              <wp:posOffset>116840</wp:posOffset>
            </wp:positionV>
            <wp:extent cx="965835" cy="1268730"/>
            <wp:effectExtent l="0" t="0" r="5715" b="7620"/>
            <wp:wrapTight wrapText="bothSides">
              <wp:wrapPolygon edited="0">
                <wp:start x="0" y="0"/>
                <wp:lineTo x="0" y="21405"/>
                <wp:lineTo x="21302" y="21405"/>
                <wp:lineTo x="21302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40"/>
                    <a:stretch/>
                  </pic:blipFill>
                  <pic:spPr bwMode="auto">
                    <a:xfrm>
                      <a:off x="0" y="0"/>
                      <a:ext cx="965835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73600" behindDoc="1" locked="0" layoutInCell="1" allowOverlap="1" wp14:anchorId="6B4F4CA5" wp14:editId="5DCA954B">
            <wp:simplePos x="0" y="0"/>
            <wp:positionH relativeFrom="margin">
              <wp:posOffset>108585</wp:posOffset>
            </wp:positionH>
            <wp:positionV relativeFrom="page">
              <wp:posOffset>1610360</wp:posOffset>
            </wp:positionV>
            <wp:extent cx="5410835" cy="5186045"/>
            <wp:effectExtent l="0" t="0" r="0" b="0"/>
            <wp:wrapTight wrapText="bothSides">
              <wp:wrapPolygon edited="0">
                <wp:start x="0" y="0"/>
                <wp:lineTo x="0" y="21502"/>
                <wp:lineTo x="21521" y="21502"/>
                <wp:lineTo x="2152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2879" r="4663" b="1990"/>
                    <a:stretch/>
                  </pic:blipFill>
                  <pic:spPr bwMode="auto">
                    <a:xfrm>
                      <a:off x="0" y="0"/>
                      <a:ext cx="5410835" cy="51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543AD" w14:textId="0FD6235D" w:rsidR="008A1E3D" w:rsidRDefault="008A1E3D">
      <w:pPr>
        <w:rPr>
          <w:rFonts w:ascii="Grunge Manifesto" w:hAnsi="Grunge Manifesto"/>
          <w:sz w:val="32"/>
        </w:rPr>
      </w:pPr>
    </w:p>
    <w:p w14:paraId="7B2219CA" w14:textId="6CF0DEDC" w:rsidR="008A1E3D" w:rsidRDefault="008A1E3D">
      <w:pPr>
        <w:rPr>
          <w:rFonts w:ascii="Grunge Manifesto" w:hAnsi="Grunge Manifesto"/>
          <w:sz w:val="32"/>
        </w:rPr>
      </w:pPr>
    </w:p>
    <w:p w14:paraId="66444155" w14:textId="1F6B4E0E" w:rsidR="008A1E3D" w:rsidRDefault="008A1E3D">
      <w:pPr>
        <w:rPr>
          <w:rFonts w:ascii="Grunge Manifesto" w:hAnsi="Grunge Manifesto"/>
          <w:sz w:val="32"/>
        </w:rPr>
      </w:pPr>
    </w:p>
    <w:p w14:paraId="638B49E5" w14:textId="58382516" w:rsidR="008A1E3D" w:rsidRDefault="008A1E3D">
      <w:pPr>
        <w:rPr>
          <w:rFonts w:ascii="Grunge Manifesto" w:hAnsi="Grunge Manifesto"/>
          <w:sz w:val="32"/>
        </w:rPr>
      </w:pPr>
    </w:p>
    <w:p w14:paraId="719EC53C" w14:textId="2D4F79D9" w:rsidR="008A1E3D" w:rsidRDefault="008A1E3D">
      <w:pPr>
        <w:rPr>
          <w:rFonts w:ascii="Grunge Manifesto" w:hAnsi="Grunge Manifesto"/>
          <w:sz w:val="32"/>
        </w:rPr>
      </w:pPr>
    </w:p>
    <w:p w14:paraId="73016FFA" w14:textId="09ED262F" w:rsidR="008A1E3D" w:rsidRDefault="008A1E3D">
      <w:pPr>
        <w:rPr>
          <w:rFonts w:ascii="Grunge Manifesto" w:hAnsi="Grunge Manifesto"/>
          <w:sz w:val="32"/>
        </w:rPr>
      </w:pPr>
    </w:p>
    <w:p w14:paraId="1931BA4A" w14:textId="608F88B7" w:rsidR="008A1E3D" w:rsidRDefault="009F5404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79744" behindDoc="1" locked="0" layoutInCell="1" allowOverlap="1" wp14:anchorId="0EE09279" wp14:editId="367FABB3">
            <wp:simplePos x="0" y="0"/>
            <wp:positionH relativeFrom="margin">
              <wp:posOffset>2421928</wp:posOffset>
            </wp:positionH>
            <wp:positionV relativeFrom="paragraph">
              <wp:posOffset>91753</wp:posOffset>
            </wp:positionV>
            <wp:extent cx="78422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0988" y="21316"/>
                <wp:lineTo x="20988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78422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47516" w14:textId="2E7B4116" w:rsidR="008A1E3D" w:rsidRDefault="008A1E3D">
      <w:pPr>
        <w:rPr>
          <w:rFonts w:ascii="Grunge Manifesto" w:hAnsi="Grunge Manifesto"/>
          <w:sz w:val="32"/>
        </w:rPr>
      </w:pPr>
    </w:p>
    <w:p w14:paraId="42CC9C6B" w14:textId="2EAD4336" w:rsidR="008A1E3D" w:rsidRDefault="008A1E3D">
      <w:pPr>
        <w:rPr>
          <w:rFonts w:ascii="Grunge Manifesto" w:hAnsi="Grunge Manifesto"/>
          <w:sz w:val="32"/>
        </w:rPr>
      </w:pPr>
    </w:p>
    <w:p w14:paraId="3E997D07" w14:textId="7B459CE8" w:rsidR="008A1E3D" w:rsidRDefault="008A1E3D">
      <w:pPr>
        <w:rPr>
          <w:rFonts w:ascii="Grunge Manifesto" w:hAnsi="Grunge Manifesto"/>
          <w:sz w:val="32"/>
        </w:rPr>
      </w:pPr>
    </w:p>
    <w:p w14:paraId="215E4C50" w14:textId="0E5FEF06" w:rsidR="008A1E3D" w:rsidRDefault="008A1E3D">
      <w:pPr>
        <w:rPr>
          <w:rFonts w:ascii="Grunge Manifesto" w:hAnsi="Grunge Manifesto"/>
          <w:sz w:val="32"/>
        </w:rPr>
      </w:pPr>
    </w:p>
    <w:p w14:paraId="39A25994" w14:textId="498B6CE1" w:rsidR="008A1E3D" w:rsidRDefault="008A1E3D">
      <w:pPr>
        <w:rPr>
          <w:rFonts w:ascii="Grunge Manifesto" w:hAnsi="Grunge Manifesto"/>
          <w:sz w:val="32"/>
        </w:rPr>
      </w:pPr>
    </w:p>
    <w:p w14:paraId="2453454E" w14:textId="42F2CF5A" w:rsidR="008A1E3D" w:rsidRDefault="008A1E3D">
      <w:pPr>
        <w:rPr>
          <w:rFonts w:ascii="Grunge Manifesto" w:hAnsi="Grunge Manifesto"/>
          <w:sz w:val="32"/>
        </w:rPr>
      </w:pPr>
    </w:p>
    <w:p w14:paraId="0DC10D95" w14:textId="677F9F9D" w:rsidR="008A1E3D" w:rsidRDefault="008A1E3D">
      <w:pPr>
        <w:rPr>
          <w:rFonts w:ascii="Grunge Manifesto" w:hAnsi="Grunge Manifesto"/>
          <w:sz w:val="32"/>
        </w:rPr>
      </w:pPr>
    </w:p>
    <w:p w14:paraId="4232B391" w14:textId="31491E9C" w:rsidR="008A1E3D" w:rsidRDefault="008A1E3D">
      <w:pPr>
        <w:rPr>
          <w:rFonts w:ascii="Grunge Manifesto" w:hAnsi="Grunge Manifesto"/>
          <w:sz w:val="32"/>
        </w:rPr>
      </w:pPr>
    </w:p>
    <w:p w14:paraId="2E1FA27C" w14:textId="1A64FAB8" w:rsidR="008A1E3D" w:rsidRDefault="008A1E3D">
      <w:pPr>
        <w:rPr>
          <w:rFonts w:ascii="Grunge Manifesto" w:hAnsi="Grunge Manifesto"/>
          <w:sz w:val="32"/>
        </w:rPr>
      </w:pPr>
    </w:p>
    <w:p w14:paraId="0EA93C9A" w14:textId="5660B4A4" w:rsidR="008A1E3D" w:rsidRDefault="008A1E3D">
      <w:pPr>
        <w:rPr>
          <w:rFonts w:ascii="Grunge Manifesto" w:hAnsi="Grunge Manifesto"/>
          <w:sz w:val="32"/>
        </w:rPr>
      </w:pPr>
    </w:p>
    <w:p w14:paraId="0D869359" w14:textId="7D7D94BF" w:rsidR="008A1E3D" w:rsidRDefault="008A1E3D">
      <w:pPr>
        <w:rPr>
          <w:rFonts w:ascii="Grunge Manifesto" w:hAnsi="Grunge Manifesto"/>
          <w:sz w:val="32"/>
        </w:rPr>
      </w:pPr>
    </w:p>
    <w:p w14:paraId="29968034" w14:textId="1AEF5408" w:rsidR="008A1E3D" w:rsidRDefault="008A1E3D">
      <w:pPr>
        <w:rPr>
          <w:rFonts w:ascii="Grunge Manifesto" w:hAnsi="Grunge Manifesto"/>
          <w:sz w:val="32"/>
        </w:rPr>
      </w:pPr>
    </w:p>
    <w:p w14:paraId="7ECF8808" w14:textId="398C3C78" w:rsidR="008A1E3D" w:rsidRDefault="009F5404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80768" behindDoc="1" locked="0" layoutInCell="1" allowOverlap="1" wp14:anchorId="63EF660C" wp14:editId="02A63D52">
            <wp:simplePos x="0" y="0"/>
            <wp:positionH relativeFrom="column">
              <wp:posOffset>2286000</wp:posOffset>
            </wp:positionH>
            <wp:positionV relativeFrom="paragraph">
              <wp:posOffset>165100</wp:posOffset>
            </wp:positionV>
            <wp:extent cx="1153160" cy="1277620"/>
            <wp:effectExtent l="0" t="0" r="8890" b="0"/>
            <wp:wrapTight wrapText="bothSides">
              <wp:wrapPolygon edited="0">
                <wp:start x="0" y="0"/>
                <wp:lineTo x="0" y="21256"/>
                <wp:lineTo x="21410" y="21256"/>
                <wp:lineTo x="21410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 w:rsidR="00EF5E8F">
        <w:rPr>
          <w:noProof/>
          <w:lang w:val="en-GB"/>
        </w:rPr>
        <w:drawing>
          <wp:anchor distT="0" distB="0" distL="114300" distR="114300" simplePos="0" relativeHeight="251672576" behindDoc="1" locked="0" layoutInCell="1" allowOverlap="1" wp14:anchorId="4B49EAC4" wp14:editId="1914400E">
            <wp:simplePos x="0" y="0"/>
            <wp:positionH relativeFrom="margin">
              <wp:posOffset>108585</wp:posOffset>
            </wp:positionH>
            <wp:positionV relativeFrom="page">
              <wp:posOffset>6946265</wp:posOffset>
            </wp:positionV>
            <wp:extent cx="5492750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500" y="21378"/>
                <wp:lineTo x="21500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 r="1840"/>
                    <a:stretch/>
                  </pic:blipFill>
                  <pic:spPr bwMode="auto">
                    <a:xfrm>
                      <a:off x="0" y="0"/>
                      <a:ext cx="5492750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31B8A739" w14:textId="321061FF" w:rsidR="00EF5E8F" w:rsidRDefault="00EF5E8F">
      <w:pPr>
        <w:rPr>
          <w:rFonts w:ascii="Grunge Manifesto" w:hAnsi="Grunge Manifesto"/>
          <w:sz w:val="32"/>
        </w:rPr>
      </w:pPr>
    </w:p>
    <w:p w14:paraId="13F3F998" w14:textId="77777777" w:rsidR="00EF5E8F" w:rsidRDefault="00EF5E8F">
      <w:pPr>
        <w:rPr>
          <w:rFonts w:ascii="Grunge Manifesto" w:hAnsi="Grunge Manifesto"/>
          <w:sz w:val="32"/>
        </w:rPr>
      </w:pPr>
    </w:p>
    <w:p w14:paraId="11BB056D" w14:textId="77777777" w:rsidR="00EF5E8F" w:rsidRDefault="00EF5E8F">
      <w:pPr>
        <w:rPr>
          <w:rFonts w:ascii="Grunge Manifesto" w:hAnsi="Grunge Manifesto"/>
          <w:sz w:val="32"/>
        </w:rPr>
      </w:pPr>
    </w:p>
    <w:p w14:paraId="4ECBEBD5" w14:textId="77777777" w:rsidR="00EF5E8F" w:rsidRDefault="00EF5E8F">
      <w:pPr>
        <w:rPr>
          <w:rFonts w:ascii="Grunge Manifesto" w:hAnsi="Grunge Manifesto"/>
          <w:sz w:val="32"/>
        </w:rPr>
      </w:pPr>
    </w:p>
    <w:p w14:paraId="00231DEE" w14:textId="77777777" w:rsidR="00EF5E8F" w:rsidRDefault="00EF5E8F">
      <w:pPr>
        <w:rPr>
          <w:rFonts w:ascii="Grunge Manifesto" w:hAnsi="Grunge Manifesto"/>
          <w:sz w:val="32"/>
        </w:rPr>
      </w:pPr>
    </w:p>
    <w:p w14:paraId="5E3FD4E1" w14:textId="77777777" w:rsidR="00EF5E8F" w:rsidRDefault="00EF5E8F">
      <w:pPr>
        <w:rPr>
          <w:rFonts w:ascii="Grunge Manifesto" w:hAnsi="Grunge Manifesto"/>
          <w:sz w:val="32"/>
        </w:rPr>
      </w:pPr>
    </w:p>
    <w:p w14:paraId="51D69607" w14:textId="77777777" w:rsidR="00EF5E8F" w:rsidRDefault="00EF5E8F">
      <w:pPr>
        <w:rPr>
          <w:rFonts w:ascii="Grunge Manifesto" w:hAnsi="Grunge Manifesto"/>
          <w:sz w:val="32"/>
        </w:rPr>
      </w:pPr>
    </w:p>
    <w:p w14:paraId="7AA29EC7" w14:textId="0D624694" w:rsidR="008A1E3D" w:rsidRDefault="008A1E3D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Activity 8</w:t>
      </w:r>
    </w:p>
    <w:p w14:paraId="333FC696" w14:textId="4FA526CC" w:rsidR="00584B27" w:rsidRDefault="00584B27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Table of physical and other changes</w:t>
      </w:r>
      <w:r w:rsidR="00B3722B">
        <w:rPr>
          <w:rFonts w:ascii="Grunge Manifesto" w:hAnsi="Grunge Manifesto"/>
          <w:sz w:val="32"/>
        </w:rPr>
        <w:t xml:space="preserve"> – </w:t>
      </w:r>
    </w:p>
    <w:p w14:paraId="30B23598" w14:textId="6AD0DEB7" w:rsidR="00584B27" w:rsidRDefault="001B4C13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24215261" wp14:editId="36F427BC">
            <wp:simplePos x="0" y="0"/>
            <wp:positionH relativeFrom="margin">
              <wp:posOffset>3124835</wp:posOffset>
            </wp:positionH>
            <wp:positionV relativeFrom="paragraph">
              <wp:posOffset>9525</wp:posOffset>
            </wp:positionV>
            <wp:extent cx="288226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ight>
            <wp:docPr id="198" name="Picture 2" descr="Then &amp; Now: Same People Photographed As Young Adults And 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n &amp; Now: Same People Photographed As Young Adults And 100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inline distT="0" distB="0" distL="0" distR="0" wp14:anchorId="15D3EF48" wp14:editId="33284D6F">
            <wp:extent cx="2872854" cy="2149646"/>
            <wp:effectExtent l="0" t="0" r="3810" b="3175"/>
            <wp:docPr id="197" name="Picture 1" descr="Then &amp; Now: Same People Photographed As Young Adults And 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n &amp; Now: Same People Photographed As Young Adults And 10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8" cy="21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runge Manifesto" w:hAnsi="Grunge Manifesto"/>
          <w:sz w:val="32"/>
        </w:rPr>
        <w:t xml:space="preserve">      </w:t>
      </w:r>
    </w:p>
    <w:p w14:paraId="3F754F8A" w14:textId="77777777" w:rsidR="009A36A6" w:rsidRDefault="009A36A6">
      <w:pPr>
        <w:rPr>
          <w:rFonts w:ascii="Grunge Manifesto" w:hAnsi="Grunge Manifesto"/>
          <w:sz w:val="32"/>
        </w:rPr>
      </w:pPr>
    </w:p>
    <w:tbl>
      <w:tblPr>
        <w:tblStyle w:val="TableGrid"/>
        <w:tblW w:w="9672" w:type="dxa"/>
        <w:tblLook w:val="04A0" w:firstRow="1" w:lastRow="0" w:firstColumn="1" w:lastColumn="0" w:noHBand="0" w:noVBand="1"/>
      </w:tblPr>
      <w:tblGrid>
        <w:gridCol w:w="4836"/>
        <w:gridCol w:w="4836"/>
      </w:tblGrid>
      <w:tr w:rsidR="00584B27" w14:paraId="6699D27E" w14:textId="77777777" w:rsidTr="00584B27">
        <w:trPr>
          <w:trHeight w:val="615"/>
        </w:trPr>
        <w:tc>
          <w:tcPr>
            <w:tcW w:w="4836" w:type="dxa"/>
          </w:tcPr>
          <w:p w14:paraId="3B934973" w14:textId="186C1134" w:rsidR="00584B27" w:rsidRDefault="00584B27">
            <w:pPr>
              <w:rPr>
                <w:rFonts w:ascii="Grunge Manifesto" w:hAnsi="Grunge Manifesto"/>
                <w:sz w:val="32"/>
              </w:rPr>
            </w:pPr>
            <w:r>
              <w:rPr>
                <w:rFonts w:ascii="Grunge Manifesto" w:hAnsi="Grunge Manifesto"/>
                <w:sz w:val="32"/>
              </w:rPr>
              <w:t xml:space="preserve">Physical changes </w:t>
            </w:r>
          </w:p>
        </w:tc>
        <w:tc>
          <w:tcPr>
            <w:tcW w:w="4836" w:type="dxa"/>
          </w:tcPr>
          <w:p w14:paraId="1C7599CB" w14:textId="20DDA45E" w:rsidR="00584B27" w:rsidRDefault="00584B27">
            <w:pPr>
              <w:rPr>
                <w:rFonts w:ascii="Grunge Manifesto" w:hAnsi="Grunge Manifesto"/>
                <w:sz w:val="32"/>
              </w:rPr>
            </w:pPr>
            <w:r>
              <w:rPr>
                <w:rFonts w:ascii="Grunge Manifesto" w:hAnsi="Grunge Manifesto"/>
                <w:sz w:val="32"/>
              </w:rPr>
              <w:t xml:space="preserve">Other changes </w:t>
            </w:r>
          </w:p>
        </w:tc>
      </w:tr>
      <w:tr w:rsidR="00584B27" w14:paraId="5763DAA1" w14:textId="77777777" w:rsidTr="00584B27">
        <w:trPr>
          <w:trHeight w:val="615"/>
        </w:trPr>
        <w:tc>
          <w:tcPr>
            <w:tcW w:w="4836" w:type="dxa"/>
          </w:tcPr>
          <w:p w14:paraId="362D0C22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79373E74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  <w:tr w:rsidR="00584B27" w14:paraId="5DA03036" w14:textId="77777777" w:rsidTr="00584B27">
        <w:trPr>
          <w:trHeight w:val="634"/>
        </w:trPr>
        <w:tc>
          <w:tcPr>
            <w:tcW w:w="4836" w:type="dxa"/>
          </w:tcPr>
          <w:p w14:paraId="2CC7414F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73213FF9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  <w:tr w:rsidR="00584B27" w14:paraId="29854677" w14:textId="77777777" w:rsidTr="00584B27">
        <w:trPr>
          <w:trHeight w:val="615"/>
        </w:trPr>
        <w:tc>
          <w:tcPr>
            <w:tcW w:w="4836" w:type="dxa"/>
          </w:tcPr>
          <w:p w14:paraId="65667217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2633BA78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  <w:tr w:rsidR="00584B27" w14:paraId="27EA1FA1" w14:textId="77777777" w:rsidTr="00584B27">
        <w:trPr>
          <w:trHeight w:val="615"/>
        </w:trPr>
        <w:tc>
          <w:tcPr>
            <w:tcW w:w="4836" w:type="dxa"/>
          </w:tcPr>
          <w:p w14:paraId="78ED17E5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3ABAB623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  <w:tr w:rsidR="00584B27" w14:paraId="46315E54" w14:textId="77777777" w:rsidTr="00584B27">
        <w:trPr>
          <w:trHeight w:val="615"/>
        </w:trPr>
        <w:tc>
          <w:tcPr>
            <w:tcW w:w="4836" w:type="dxa"/>
          </w:tcPr>
          <w:p w14:paraId="5BCC1ED5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40C7A5D3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  <w:tr w:rsidR="00584B27" w14:paraId="3EFE0CD9" w14:textId="77777777" w:rsidTr="00584B27">
        <w:trPr>
          <w:trHeight w:val="615"/>
        </w:trPr>
        <w:tc>
          <w:tcPr>
            <w:tcW w:w="4836" w:type="dxa"/>
          </w:tcPr>
          <w:p w14:paraId="6EFC8BB6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  <w:tc>
          <w:tcPr>
            <w:tcW w:w="4836" w:type="dxa"/>
          </w:tcPr>
          <w:p w14:paraId="6988C518" w14:textId="77777777" w:rsidR="00584B27" w:rsidRDefault="00584B27">
            <w:pPr>
              <w:rPr>
                <w:rFonts w:ascii="Grunge Manifesto" w:hAnsi="Grunge Manifesto"/>
                <w:sz w:val="32"/>
              </w:rPr>
            </w:pPr>
          </w:p>
        </w:tc>
      </w:tr>
    </w:tbl>
    <w:p w14:paraId="7CF11731" w14:textId="77777777" w:rsidR="00584B27" w:rsidRDefault="00584B27">
      <w:pPr>
        <w:rPr>
          <w:rFonts w:ascii="Grunge Manifesto" w:hAnsi="Grunge Manifesto"/>
          <w:sz w:val="32"/>
        </w:rPr>
      </w:pPr>
    </w:p>
    <w:p w14:paraId="4F8FF9F8" w14:textId="789DC011" w:rsidR="00B3722B" w:rsidRDefault="00B3722B">
      <w:pPr>
        <w:rPr>
          <w:rFonts w:ascii="Grunge Manifesto" w:hAnsi="Grunge Manifesto"/>
          <w:sz w:val="32"/>
        </w:rPr>
      </w:pPr>
    </w:p>
    <w:p w14:paraId="730EF619" w14:textId="77777777" w:rsidR="00B3722B" w:rsidRDefault="00B3722B">
      <w:pPr>
        <w:rPr>
          <w:rFonts w:ascii="Grunge Manifesto" w:hAnsi="Grunge Manifesto"/>
          <w:sz w:val="32"/>
        </w:rPr>
      </w:pPr>
    </w:p>
    <w:p w14:paraId="04914FF8" w14:textId="77777777" w:rsidR="00117EF4" w:rsidRDefault="00117EF4">
      <w:pPr>
        <w:rPr>
          <w:rFonts w:ascii="Grunge Manifesto" w:hAnsi="Grunge Manifesto"/>
          <w:sz w:val="32"/>
        </w:rPr>
      </w:pPr>
    </w:p>
    <w:p w14:paraId="55B5A15A" w14:textId="77777777" w:rsidR="00117EF4" w:rsidRDefault="00117EF4">
      <w:pPr>
        <w:rPr>
          <w:rFonts w:ascii="Grunge Manifesto" w:hAnsi="Grunge Manifesto"/>
          <w:sz w:val="32"/>
        </w:rPr>
      </w:pPr>
    </w:p>
    <w:p w14:paraId="33FBE5BE" w14:textId="77777777" w:rsidR="00117EF4" w:rsidRDefault="00117EF4">
      <w:pPr>
        <w:rPr>
          <w:rFonts w:ascii="Grunge Manifesto" w:hAnsi="Grunge Manifesto"/>
          <w:sz w:val="32"/>
        </w:rPr>
      </w:pPr>
    </w:p>
    <w:p w14:paraId="61A98103" w14:textId="77777777" w:rsidR="00117EF4" w:rsidRDefault="00117EF4">
      <w:pPr>
        <w:rPr>
          <w:rFonts w:ascii="Grunge Manifesto" w:hAnsi="Grunge Manifesto"/>
          <w:sz w:val="32"/>
        </w:rPr>
      </w:pPr>
    </w:p>
    <w:p w14:paraId="3EC74BDF" w14:textId="77777777" w:rsidR="00117EF4" w:rsidRDefault="00117EF4">
      <w:pPr>
        <w:rPr>
          <w:rFonts w:ascii="Grunge Manifesto" w:hAnsi="Grunge Manifesto"/>
          <w:sz w:val="32"/>
        </w:rPr>
      </w:pPr>
    </w:p>
    <w:p w14:paraId="7EB6868B" w14:textId="77777777" w:rsidR="00117EF4" w:rsidRDefault="00117EF4">
      <w:pPr>
        <w:rPr>
          <w:rFonts w:ascii="Grunge Manifesto" w:hAnsi="Grunge Manifesto"/>
          <w:sz w:val="32"/>
        </w:rPr>
      </w:pPr>
    </w:p>
    <w:p w14:paraId="4055F22F" w14:textId="5512F73C" w:rsidR="001554F9" w:rsidRDefault="00B3722B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Activity 9</w:t>
      </w:r>
    </w:p>
    <w:p w14:paraId="422F25E6" w14:textId="4D8F1D10" w:rsidR="00117EF4" w:rsidRDefault="00117EF4">
      <w:pPr>
        <w:rPr>
          <w:rFonts w:ascii="Grunge Manifesto" w:hAnsi="Grunge Manifesto"/>
          <w:sz w:val="32"/>
        </w:rPr>
      </w:pPr>
      <w:proofErr w:type="spellStart"/>
      <w:r>
        <w:rPr>
          <w:rFonts w:ascii="Grunge Manifesto" w:hAnsi="Grunge Manifesto"/>
          <w:sz w:val="32"/>
        </w:rPr>
        <w:t>Analyse</w:t>
      </w:r>
      <w:proofErr w:type="spellEnd"/>
      <w:r>
        <w:rPr>
          <w:rFonts w:ascii="Grunge Manifesto" w:hAnsi="Grunge Manifesto"/>
          <w:sz w:val="32"/>
        </w:rPr>
        <w:t xml:space="preserve"> data for life expectancy-      what do you notice?</w:t>
      </w:r>
    </w:p>
    <w:p w14:paraId="6A9C4D0E" w14:textId="3CC88B3A" w:rsidR="00D55C4B" w:rsidRDefault="00117EF4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inline distT="0" distB="0" distL="0" distR="0" wp14:anchorId="7491F347" wp14:editId="1E2EE860">
            <wp:extent cx="3476625" cy="4676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9FD5" w14:textId="58A09E12" w:rsidR="001554F9" w:rsidRDefault="001554F9">
      <w:pPr>
        <w:rPr>
          <w:rFonts w:ascii="Grunge Manifesto" w:hAnsi="Grunge Manifesto"/>
          <w:sz w:val="32"/>
        </w:rPr>
      </w:pPr>
    </w:p>
    <w:p w14:paraId="488ED40C" w14:textId="24DCFEAB" w:rsidR="001554F9" w:rsidRDefault="001554F9">
      <w:pPr>
        <w:rPr>
          <w:rFonts w:ascii="Grunge Manifesto" w:hAnsi="Grunge Manifesto"/>
          <w:sz w:val="32"/>
        </w:rPr>
      </w:pPr>
      <w:r w:rsidRPr="001554F9">
        <w:rPr>
          <w:rFonts w:ascii="Grunge Manifesto" w:hAnsi="Grunge Manifesto"/>
          <w:noProof/>
          <w:sz w:val="32"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7BCCFD" wp14:editId="050C34E5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6024880" cy="1091565"/>
                <wp:effectExtent l="0" t="0" r="13970" b="1333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EFE8" w14:textId="5CD1BB8C" w:rsidR="001554F9" w:rsidRDefault="00155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CCFD" id="_x0000_s1027" type="#_x0000_t202" style="position:absolute;margin-left:0;margin-top:30pt;width:474.4pt;height:85.9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">
                <v:textbox>
                  <w:txbxContent>
                    <w:p w14:paraId="4D55EFE8" w14:textId="5CD1BB8C" w:rsidR="001554F9" w:rsidRDefault="001554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Grunge Manifesto" w:hAnsi="Grunge Manifesto"/>
          <w:sz w:val="32"/>
        </w:rPr>
        <w:t xml:space="preserve">Findings? </w:t>
      </w:r>
    </w:p>
    <w:p w14:paraId="5648E70E" w14:textId="77777777" w:rsidR="00A15C79" w:rsidRDefault="00A15C79">
      <w:pPr>
        <w:rPr>
          <w:rFonts w:ascii="Grunge Manifesto" w:hAnsi="Grunge Manifesto"/>
          <w:sz w:val="32"/>
        </w:rPr>
      </w:pPr>
    </w:p>
    <w:p w14:paraId="45D4E4F8" w14:textId="77777777" w:rsidR="00A15C79" w:rsidRDefault="00A15C79">
      <w:pPr>
        <w:rPr>
          <w:rFonts w:ascii="Grunge Manifesto" w:hAnsi="Grunge Manifesto"/>
          <w:sz w:val="32"/>
        </w:rPr>
      </w:pPr>
    </w:p>
    <w:p w14:paraId="1360D29E" w14:textId="77777777" w:rsidR="00A15C79" w:rsidRDefault="00A15C79">
      <w:pPr>
        <w:rPr>
          <w:rFonts w:ascii="Grunge Manifesto" w:hAnsi="Grunge Manifesto"/>
          <w:sz w:val="32"/>
        </w:rPr>
      </w:pPr>
    </w:p>
    <w:p w14:paraId="047CA6AF" w14:textId="77777777" w:rsidR="00A15C79" w:rsidRDefault="00A15C79">
      <w:pPr>
        <w:rPr>
          <w:rFonts w:ascii="Grunge Manifesto" w:hAnsi="Grunge Manifesto"/>
          <w:sz w:val="32"/>
        </w:rPr>
      </w:pPr>
    </w:p>
    <w:p w14:paraId="56E41D36" w14:textId="6AB6A53E" w:rsidR="00FA0110" w:rsidRDefault="00D52A5E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anchor distT="0" distB="0" distL="114300" distR="114300" simplePos="0" relativeHeight="251675648" behindDoc="1" locked="0" layoutInCell="1" allowOverlap="1" wp14:anchorId="14BA278D" wp14:editId="51F6158A">
            <wp:simplePos x="0" y="0"/>
            <wp:positionH relativeFrom="margin">
              <wp:align>left</wp:align>
            </wp:positionH>
            <wp:positionV relativeFrom="page">
              <wp:posOffset>1180465</wp:posOffset>
            </wp:positionV>
            <wp:extent cx="1623695" cy="2079625"/>
            <wp:effectExtent l="0" t="0" r="0" b="0"/>
            <wp:wrapTight wrapText="bothSides">
              <wp:wrapPolygon edited="0">
                <wp:start x="0" y="0"/>
                <wp:lineTo x="0" y="21369"/>
                <wp:lineTo x="21287" y="21369"/>
                <wp:lineTo x="21287" y="0"/>
                <wp:lineTo x="0" y="0"/>
              </wp:wrapPolygon>
            </wp:wrapTight>
            <wp:docPr id="30" name="Picture 30" descr="Comparing Life Cycles of Mammals: Lesson for Kids - Video &amp; Lesson  Transcript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ing Life Cycles of Mammals: Lesson for Kids - Video &amp; Lesson  Transcript | Study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22B">
        <w:rPr>
          <w:rFonts w:ascii="Grunge Manifesto" w:hAnsi="Grunge Manifesto"/>
          <w:sz w:val="32"/>
        </w:rPr>
        <w:t>Activity 10</w:t>
      </w:r>
    </w:p>
    <w:p w14:paraId="08417883" w14:textId="1817F8F6" w:rsidR="00FA0110" w:rsidRDefault="00FA0110">
      <w:pPr>
        <w:rPr>
          <w:rFonts w:ascii="Grunge Manifesto" w:hAnsi="Grunge Manifesto"/>
          <w:sz w:val="32"/>
        </w:rPr>
      </w:pPr>
    </w:p>
    <w:p w14:paraId="4DF37091" w14:textId="038A34CD" w:rsidR="00FA0110" w:rsidRDefault="008F07DA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inline distT="0" distB="0" distL="0" distR="0" wp14:anchorId="37D15667" wp14:editId="74EC884E">
            <wp:extent cx="2061358" cy="2818263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4519" cy="28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ABD41FF" wp14:editId="39998E88">
            <wp:extent cx="2061358" cy="2818263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4519" cy="28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A5E">
        <w:rPr>
          <w:noProof/>
          <w:lang w:val="en-GB"/>
        </w:rPr>
        <w:drawing>
          <wp:inline distT="0" distB="0" distL="0" distR="0" wp14:anchorId="61ED69F9" wp14:editId="6C076998">
            <wp:extent cx="2061358" cy="2818263"/>
            <wp:effectExtent l="0" t="0" r="0" b="127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4519" cy="28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A5E">
        <w:rPr>
          <w:noProof/>
          <w:lang w:val="en-GB"/>
        </w:rPr>
        <w:drawing>
          <wp:inline distT="0" distB="0" distL="0" distR="0" wp14:anchorId="655C1B3E" wp14:editId="198DFF34">
            <wp:extent cx="2061358" cy="2818263"/>
            <wp:effectExtent l="0" t="0" r="0" b="127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4519" cy="28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ECE0" w14:textId="77777777" w:rsidR="00A15C79" w:rsidRDefault="00A15C79">
      <w:pPr>
        <w:rPr>
          <w:rFonts w:ascii="Grunge Manifesto" w:hAnsi="Grunge Manifesto"/>
          <w:sz w:val="32"/>
        </w:rPr>
      </w:pPr>
    </w:p>
    <w:p w14:paraId="700A069E" w14:textId="77777777" w:rsidR="00A15C79" w:rsidRDefault="00A15C79">
      <w:pPr>
        <w:rPr>
          <w:rFonts w:ascii="Grunge Manifesto" w:hAnsi="Grunge Manifesto"/>
          <w:sz w:val="32"/>
        </w:rPr>
      </w:pPr>
    </w:p>
    <w:p w14:paraId="03BDE7FB" w14:textId="77777777" w:rsidR="00A15C79" w:rsidRDefault="00FA0110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 xml:space="preserve">     </w:t>
      </w:r>
    </w:p>
    <w:p w14:paraId="729EE0CB" w14:textId="77777777" w:rsidR="00A15C79" w:rsidRDefault="00A15C79">
      <w:pPr>
        <w:rPr>
          <w:rFonts w:ascii="Grunge Manifesto" w:hAnsi="Grunge Manifesto"/>
          <w:sz w:val="32"/>
        </w:rPr>
      </w:pPr>
    </w:p>
    <w:p w14:paraId="5422CB46" w14:textId="77777777" w:rsidR="00A15C79" w:rsidRDefault="00A15C79">
      <w:pPr>
        <w:rPr>
          <w:rFonts w:ascii="Grunge Manifesto" w:hAnsi="Grunge Manifesto"/>
          <w:sz w:val="32"/>
        </w:rPr>
      </w:pPr>
    </w:p>
    <w:p w14:paraId="55DD1C43" w14:textId="77777777" w:rsidR="00A15C79" w:rsidRDefault="00A15C79">
      <w:pPr>
        <w:rPr>
          <w:rFonts w:ascii="Grunge Manifesto" w:hAnsi="Grunge Manifesto"/>
          <w:sz w:val="32"/>
        </w:rPr>
      </w:pPr>
    </w:p>
    <w:p w14:paraId="1E921C65" w14:textId="77777777" w:rsidR="00A15C79" w:rsidRDefault="00A15C79">
      <w:pPr>
        <w:rPr>
          <w:rFonts w:ascii="Grunge Manifesto" w:hAnsi="Grunge Manifesto"/>
          <w:sz w:val="32"/>
        </w:rPr>
      </w:pPr>
    </w:p>
    <w:p w14:paraId="684174CE" w14:textId="277946D3" w:rsidR="00674B98" w:rsidRDefault="00B3722B">
      <w:pPr>
        <w:rPr>
          <w:rFonts w:ascii="Grunge Manifesto" w:hAnsi="Grunge Manifesto"/>
          <w:sz w:val="32"/>
        </w:rPr>
      </w:pPr>
      <w:r>
        <w:rPr>
          <w:rFonts w:ascii="Grunge Manifesto" w:hAnsi="Grunge Manifesto"/>
          <w:sz w:val="32"/>
        </w:rPr>
        <w:t>Activity 11</w:t>
      </w:r>
    </w:p>
    <w:p w14:paraId="0FE4F0F7" w14:textId="4566C48F" w:rsidR="00117EF4" w:rsidRPr="00B44C28" w:rsidRDefault="00FA0110">
      <w:pPr>
        <w:rPr>
          <w:rFonts w:ascii="Grunge Manifesto" w:hAnsi="Grunge Manifesto"/>
          <w:sz w:val="32"/>
        </w:rPr>
      </w:pPr>
      <w:r>
        <w:rPr>
          <w:noProof/>
          <w:lang w:val="en-GB"/>
        </w:rPr>
        <w:drawing>
          <wp:inline distT="0" distB="0" distL="0" distR="0" wp14:anchorId="128F8755" wp14:editId="4D483396">
            <wp:extent cx="5943600" cy="25203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EF4" w:rsidRPr="00B44C28">
      <w:head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75E5F" w14:textId="77777777" w:rsidR="005A355D" w:rsidRDefault="005A355D">
      <w:pPr>
        <w:spacing w:line="240" w:lineRule="auto"/>
      </w:pPr>
      <w:r>
        <w:separator/>
      </w:r>
    </w:p>
  </w:endnote>
  <w:endnote w:type="continuationSeparator" w:id="0">
    <w:p w14:paraId="4918546B" w14:textId="77777777" w:rsidR="005A355D" w:rsidRDefault="005A35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Grunge Manifesto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Trattatello">
    <w:panose1 w:val="020F0403020200020303"/>
    <w:charset w:val="00"/>
    <w:family w:val="swiss"/>
    <w:pitch w:val="variable"/>
    <w:sig w:usb0="20000287" w:usb1="00002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CFBB8" w14:textId="77777777" w:rsidR="005A355D" w:rsidRDefault="005A355D">
      <w:pPr>
        <w:spacing w:line="240" w:lineRule="auto"/>
      </w:pPr>
      <w:r>
        <w:separator/>
      </w:r>
    </w:p>
  </w:footnote>
  <w:footnote w:type="continuationSeparator" w:id="0">
    <w:p w14:paraId="31662ADD" w14:textId="77777777" w:rsidR="005A355D" w:rsidRDefault="005A35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8706" w14:textId="77777777" w:rsidR="00DA59E9" w:rsidRPr="00CD7B71" w:rsidRDefault="00843919">
    <w:pPr>
      <w:rPr>
        <w:rFonts w:ascii="Trattatello" w:hAnsi="Trattatello"/>
      </w:rPr>
    </w:pPr>
    <w:r w:rsidRPr="00CD7B71">
      <w:rPr>
        <w:rFonts w:ascii="Trattatello" w:hAnsi="Trattatello"/>
      </w:rPr>
      <w:t xml:space="preserve">Year 5- Animals including humans </w:t>
    </w:r>
    <w:r w:rsidRPr="00CD7B71">
      <w:rPr>
        <w:rFonts w:ascii="Trattatello" w:hAnsi="Trattatello"/>
        <w:noProof/>
        <w:lang w:val="en-GB"/>
      </w:rPr>
      <w:drawing>
        <wp:anchor distT="114300" distB="114300" distL="114300" distR="114300" simplePos="0" relativeHeight="251658240" behindDoc="0" locked="0" layoutInCell="1" hidden="0" allowOverlap="1" wp14:anchorId="479878B0" wp14:editId="3F5AE1E3">
          <wp:simplePos x="0" y="0"/>
          <wp:positionH relativeFrom="column">
            <wp:posOffset>5295900</wp:posOffset>
          </wp:positionH>
          <wp:positionV relativeFrom="paragraph">
            <wp:posOffset>-276224</wp:posOffset>
          </wp:positionV>
          <wp:extent cx="1414463" cy="9314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463" cy="93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A03E8"/>
    <w:multiLevelType w:val="hybridMultilevel"/>
    <w:tmpl w:val="30DE1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85006"/>
    <w:multiLevelType w:val="hybridMultilevel"/>
    <w:tmpl w:val="983C9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52FDF"/>
    <w:multiLevelType w:val="hybridMultilevel"/>
    <w:tmpl w:val="6434A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45745"/>
    <w:multiLevelType w:val="hybridMultilevel"/>
    <w:tmpl w:val="96909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E1C02"/>
    <w:multiLevelType w:val="hybridMultilevel"/>
    <w:tmpl w:val="6A6C4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D32D96"/>
    <w:multiLevelType w:val="hybridMultilevel"/>
    <w:tmpl w:val="39AAB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E9"/>
    <w:rsid w:val="000A765E"/>
    <w:rsid w:val="00104209"/>
    <w:rsid w:val="00117EF4"/>
    <w:rsid w:val="001554F9"/>
    <w:rsid w:val="001B4C13"/>
    <w:rsid w:val="002E3E7C"/>
    <w:rsid w:val="00332A2A"/>
    <w:rsid w:val="00380B35"/>
    <w:rsid w:val="004150B1"/>
    <w:rsid w:val="0049065C"/>
    <w:rsid w:val="004A44F1"/>
    <w:rsid w:val="004D0026"/>
    <w:rsid w:val="00584B27"/>
    <w:rsid w:val="005A355D"/>
    <w:rsid w:val="005C2A3B"/>
    <w:rsid w:val="006679FD"/>
    <w:rsid w:val="00674B98"/>
    <w:rsid w:val="00757961"/>
    <w:rsid w:val="00784DC5"/>
    <w:rsid w:val="00827A17"/>
    <w:rsid w:val="00843919"/>
    <w:rsid w:val="008A1E3D"/>
    <w:rsid w:val="008F07DA"/>
    <w:rsid w:val="008F63DA"/>
    <w:rsid w:val="00904ABF"/>
    <w:rsid w:val="0091120E"/>
    <w:rsid w:val="00994B62"/>
    <w:rsid w:val="009A36A6"/>
    <w:rsid w:val="009F5404"/>
    <w:rsid w:val="00A15C79"/>
    <w:rsid w:val="00A6538E"/>
    <w:rsid w:val="00AA0BC1"/>
    <w:rsid w:val="00AE3552"/>
    <w:rsid w:val="00B220EF"/>
    <w:rsid w:val="00B3722B"/>
    <w:rsid w:val="00B44C28"/>
    <w:rsid w:val="00B92DFD"/>
    <w:rsid w:val="00CA7AAC"/>
    <w:rsid w:val="00CD7B71"/>
    <w:rsid w:val="00CF6846"/>
    <w:rsid w:val="00D52A5E"/>
    <w:rsid w:val="00D55C4B"/>
    <w:rsid w:val="00DA59E9"/>
    <w:rsid w:val="00EF5E8F"/>
    <w:rsid w:val="00FA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F1B9D"/>
  <w15:docId w15:val="{60717F92-3F0F-C241-AE9F-579E559D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D7B7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B71"/>
  </w:style>
  <w:style w:type="paragraph" w:styleId="Footer">
    <w:name w:val="footer"/>
    <w:basedOn w:val="Normal"/>
    <w:link w:val="FooterChar"/>
    <w:uiPriority w:val="99"/>
    <w:unhideWhenUsed/>
    <w:rsid w:val="00CD7B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B71"/>
  </w:style>
  <w:style w:type="paragraph" w:styleId="ListParagraph">
    <w:name w:val="List Paragraph"/>
    <w:basedOn w:val="Normal"/>
    <w:uiPriority w:val="34"/>
    <w:qFormat/>
    <w:rsid w:val="001042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B98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98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584B2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7E59D6F2</Template>
  <TotalTime>1</TotalTime>
  <Pages>13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TReno</dc:creator>
  <cp:lastModifiedBy>TReno</cp:lastModifiedBy>
  <cp:revision>2</cp:revision>
  <cp:lastPrinted>2023-02-10T16:47:00Z</cp:lastPrinted>
  <dcterms:created xsi:type="dcterms:W3CDTF">2023-02-10T17:24:00Z</dcterms:created>
  <dcterms:modified xsi:type="dcterms:W3CDTF">2023-02-10T17:24:00Z</dcterms:modified>
</cp:coreProperties>
</file>