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7AD6473" w14:textId="77777777" w:rsidR="00AF25C7" w:rsidRPr="00A23981" w:rsidRDefault="004370AA">
      <w:pPr>
        <w:widowControl w:val="0"/>
        <w:spacing w:before="200" w:line="216" w:lineRule="auto"/>
        <w:rPr>
          <w:rFonts w:ascii="Grunge Manifesto" w:hAnsi="Grunge Manifesto"/>
          <w:b/>
          <w:sz w:val="48"/>
          <w:szCs w:val="24"/>
          <w:u w:val="single"/>
        </w:rPr>
      </w:pPr>
      <w:bookmarkStart w:id="0" w:name="_GoBack"/>
      <w:bookmarkEnd w:id="0"/>
      <w:r w:rsidRPr="00A23981">
        <w:rPr>
          <w:rFonts w:ascii="Grunge Manifesto" w:hAnsi="Grunge Manifesto"/>
          <w:b/>
          <w:sz w:val="48"/>
          <w:szCs w:val="24"/>
          <w:u w:val="single"/>
        </w:rPr>
        <w:t xml:space="preserve">National Curriculum </w:t>
      </w:r>
    </w:p>
    <w:p w14:paraId="11F36BF1" w14:textId="77777777" w:rsidR="00AF25C7" w:rsidRPr="00A23981" w:rsidRDefault="004370AA">
      <w:pPr>
        <w:widowControl w:val="0"/>
        <w:spacing w:before="200" w:line="216" w:lineRule="auto"/>
        <w:rPr>
          <w:rFonts w:ascii="Trattatello" w:hAnsi="Trattatello"/>
          <w:sz w:val="28"/>
          <w:szCs w:val="24"/>
        </w:rPr>
      </w:pPr>
      <w:proofErr w:type="spellStart"/>
      <w:r w:rsidRPr="00A23981">
        <w:rPr>
          <w:rFonts w:ascii="Trattatello" w:hAnsi="Trattatello"/>
          <w:sz w:val="28"/>
          <w:szCs w:val="24"/>
        </w:rPr>
        <w:t>Recognise</w:t>
      </w:r>
      <w:proofErr w:type="spellEnd"/>
      <w:r w:rsidRPr="00A23981">
        <w:rPr>
          <w:rFonts w:ascii="Trattatello" w:hAnsi="Trattatello"/>
          <w:sz w:val="28"/>
          <w:szCs w:val="24"/>
        </w:rPr>
        <w:t xml:space="preserve"> that living things produce offspring of the same kind, but normally offspring vary and are not identical to their parents. </w:t>
      </w:r>
    </w:p>
    <w:p w14:paraId="4280C010" w14:textId="77777777" w:rsidR="00AF25C7" w:rsidRPr="00A23981" w:rsidRDefault="004370AA">
      <w:pPr>
        <w:widowControl w:val="0"/>
        <w:spacing w:after="240"/>
        <w:rPr>
          <w:rFonts w:ascii="Grunge Manifesto" w:hAnsi="Grunge Manifesto"/>
          <w:sz w:val="48"/>
          <w:szCs w:val="24"/>
        </w:rPr>
      </w:pPr>
      <w:r w:rsidRPr="00A23981">
        <w:rPr>
          <w:rFonts w:ascii="Grunge Manifesto" w:hAnsi="Grunge Manifesto"/>
          <w:b/>
          <w:sz w:val="48"/>
          <w:szCs w:val="24"/>
          <w:u w:val="single"/>
        </w:rPr>
        <w:t>Working Scientifically</w:t>
      </w:r>
    </w:p>
    <w:p w14:paraId="6054F28A" w14:textId="77777777" w:rsidR="00AF25C7" w:rsidRPr="00A23981" w:rsidRDefault="004370AA" w:rsidP="00A23981">
      <w:pPr>
        <w:pStyle w:val="ListParagraph"/>
        <w:numPr>
          <w:ilvl w:val="0"/>
          <w:numId w:val="5"/>
        </w:numPr>
        <w:rPr>
          <w:rFonts w:ascii="Trattatello" w:hAnsi="Trattatello"/>
          <w:sz w:val="28"/>
          <w:szCs w:val="32"/>
        </w:rPr>
      </w:pPr>
      <w:r w:rsidRPr="00A23981">
        <w:rPr>
          <w:rFonts w:ascii="Trattatello" w:hAnsi="Trattatello"/>
          <w:sz w:val="28"/>
          <w:szCs w:val="32"/>
        </w:rPr>
        <w:t>Recording data and results of increasing complexity using scientific diagrams and</w:t>
      </w:r>
      <w:r w:rsidR="00A23981" w:rsidRPr="00A23981">
        <w:rPr>
          <w:rFonts w:ascii="Trattatello" w:hAnsi="Trattatello"/>
          <w:sz w:val="28"/>
          <w:szCs w:val="32"/>
        </w:rPr>
        <w:t xml:space="preserve"> </w:t>
      </w:r>
      <w:r w:rsidRPr="00A23981">
        <w:rPr>
          <w:rFonts w:ascii="Trattatello" w:hAnsi="Trattatello"/>
          <w:sz w:val="28"/>
          <w:szCs w:val="32"/>
        </w:rPr>
        <w:t>labels, classification keys, tables, scatter graphs, bar and line graphs</w:t>
      </w:r>
    </w:p>
    <w:p w14:paraId="35E971F9" w14:textId="77777777" w:rsidR="00A23981" w:rsidRPr="00A23981" w:rsidRDefault="004370AA" w:rsidP="00A23981">
      <w:pPr>
        <w:pStyle w:val="ListParagraph"/>
        <w:numPr>
          <w:ilvl w:val="0"/>
          <w:numId w:val="5"/>
        </w:numPr>
        <w:rPr>
          <w:rFonts w:ascii="Trattatello" w:hAnsi="Trattatello"/>
          <w:sz w:val="28"/>
          <w:szCs w:val="32"/>
        </w:rPr>
      </w:pPr>
      <w:r w:rsidRPr="00A23981">
        <w:rPr>
          <w:rFonts w:ascii="Trattatello" w:hAnsi="Trattatello"/>
          <w:sz w:val="28"/>
          <w:szCs w:val="32"/>
        </w:rPr>
        <w:t>Reporting and presenting findings from enquiries, including conclusions, causal</w:t>
      </w:r>
      <w:r w:rsidR="00A23981" w:rsidRPr="00A23981">
        <w:rPr>
          <w:rFonts w:ascii="Trattatello" w:hAnsi="Trattatello"/>
          <w:sz w:val="28"/>
          <w:szCs w:val="32"/>
        </w:rPr>
        <w:t xml:space="preserve"> </w:t>
      </w:r>
      <w:r w:rsidRPr="00A23981">
        <w:rPr>
          <w:rFonts w:ascii="Trattatello" w:hAnsi="Trattatello"/>
          <w:sz w:val="28"/>
          <w:szCs w:val="32"/>
        </w:rPr>
        <w:t>relationships and explanations of and degree of trust in results, in oral and written</w:t>
      </w:r>
      <w:r w:rsidR="00A23981" w:rsidRPr="00A23981">
        <w:rPr>
          <w:rFonts w:ascii="Trattatello" w:hAnsi="Trattatello"/>
          <w:sz w:val="28"/>
          <w:szCs w:val="32"/>
        </w:rPr>
        <w:t xml:space="preserve"> </w:t>
      </w:r>
      <w:r w:rsidRPr="00A23981">
        <w:rPr>
          <w:rFonts w:ascii="Trattatello" w:hAnsi="Trattatello"/>
          <w:sz w:val="28"/>
          <w:szCs w:val="32"/>
        </w:rPr>
        <w:t>forms such as displays and other presentations</w:t>
      </w:r>
    </w:p>
    <w:p w14:paraId="57C62F21" w14:textId="77777777" w:rsidR="00AF25C7" w:rsidRPr="00A23981" w:rsidRDefault="004370AA" w:rsidP="00A23981">
      <w:pPr>
        <w:pStyle w:val="ListParagraph"/>
        <w:numPr>
          <w:ilvl w:val="0"/>
          <w:numId w:val="5"/>
        </w:numPr>
        <w:rPr>
          <w:rFonts w:ascii="Trattatello" w:hAnsi="Trattatello"/>
          <w:sz w:val="28"/>
          <w:szCs w:val="32"/>
        </w:rPr>
      </w:pPr>
      <w:r w:rsidRPr="00A23981">
        <w:rPr>
          <w:rFonts w:ascii="Trattatello" w:hAnsi="Trattatello"/>
          <w:sz w:val="28"/>
          <w:szCs w:val="32"/>
        </w:rPr>
        <w:t>Identifying scientific evidence that has been used to support or refute ideas or</w:t>
      </w:r>
      <w:r w:rsidR="00A23981" w:rsidRPr="00A23981">
        <w:rPr>
          <w:rFonts w:ascii="Trattatello" w:hAnsi="Trattatello"/>
          <w:sz w:val="28"/>
          <w:szCs w:val="32"/>
        </w:rPr>
        <w:t xml:space="preserve"> </w:t>
      </w:r>
      <w:r w:rsidRPr="00A23981">
        <w:rPr>
          <w:rFonts w:ascii="Trattatello" w:hAnsi="Trattatello"/>
          <w:sz w:val="28"/>
          <w:szCs w:val="32"/>
        </w:rPr>
        <w:t>arguments.</w:t>
      </w:r>
    </w:p>
    <w:p w14:paraId="690ADE60" w14:textId="77777777" w:rsidR="00AF25C7" w:rsidRPr="00A23981" w:rsidRDefault="004370AA">
      <w:pPr>
        <w:spacing w:after="240"/>
        <w:rPr>
          <w:rFonts w:ascii="Grunge Manifesto" w:hAnsi="Grunge Manifesto"/>
          <w:sz w:val="48"/>
          <w:szCs w:val="24"/>
          <w:u w:val="single"/>
        </w:rPr>
      </w:pPr>
      <w:r w:rsidRPr="00A23981">
        <w:rPr>
          <w:rFonts w:ascii="Grunge Manifesto" w:hAnsi="Grunge Manifesto"/>
          <w:b/>
          <w:sz w:val="48"/>
          <w:szCs w:val="24"/>
          <w:u w:val="single"/>
        </w:rPr>
        <w:t xml:space="preserve">Key scientific concepts: </w:t>
      </w:r>
    </w:p>
    <w:p w14:paraId="6101FD76" w14:textId="77777777" w:rsidR="00AF25C7" w:rsidRPr="00A23981" w:rsidRDefault="004370AA">
      <w:pPr>
        <w:numPr>
          <w:ilvl w:val="0"/>
          <w:numId w:val="3"/>
        </w:numPr>
        <w:spacing w:before="240"/>
        <w:rPr>
          <w:rFonts w:ascii="Trattatello" w:hAnsi="Trattatello"/>
          <w:sz w:val="28"/>
          <w:szCs w:val="24"/>
        </w:rPr>
      </w:pPr>
      <w:r w:rsidRPr="00A23981">
        <w:rPr>
          <w:rFonts w:ascii="Trattatello" w:hAnsi="Trattatello"/>
          <w:sz w:val="28"/>
          <w:szCs w:val="24"/>
        </w:rPr>
        <w:t>Understand how living things produce offspring of the same kind, but these offspring vary and are not identical to their parents or each other</w:t>
      </w:r>
    </w:p>
    <w:p w14:paraId="246589FC" w14:textId="77777777" w:rsidR="00AF25C7" w:rsidRPr="00A23981" w:rsidRDefault="004370AA">
      <w:pPr>
        <w:numPr>
          <w:ilvl w:val="0"/>
          <w:numId w:val="3"/>
        </w:numPr>
        <w:rPr>
          <w:rFonts w:ascii="Trattatello" w:hAnsi="Trattatello"/>
          <w:sz w:val="28"/>
          <w:szCs w:val="24"/>
        </w:rPr>
      </w:pPr>
      <w:r w:rsidRPr="00A23981">
        <w:rPr>
          <w:rFonts w:ascii="Trattatello" w:hAnsi="Trattatello"/>
          <w:sz w:val="28"/>
          <w:szCs w:val="24"/>
        </w:rPr>
        <w:t>Know that some things, such as skills, talents or behaviors, are not passed from a parent to its offspring genetically and must be learned</w:t>
      </w:r>
    </w:p>
    <w:p w14:paraId="666B5486" w14:textId="77777777" w:rsidR="00AF25C7" w:rsidRPr="00A23981" w:rsidRDefault="004370AA">
      <w:pPr>
        <w:spacing w:before="240" w:after="240"/>
        <w:rPr>
          <w:rFonts w:ascii="Grunge Manifesto" w:hAnsi="Grunge Manifesto"/>
          <w:b/>
          <w:sz w:val="48"/>
          <w:szCs w:val="24"/>
          <w:u w:val="single"/>
        </w:rPr>
      </w:pPr>
      <w:r w:rsidRPr="00A23981">
        <w:rPr>
          <w:rFonts w:ascii="Grunge Manifesto" w:hAnsi="Grunge Manifesto"/>
          <w:b/>
          <w:sz w:val="48"/>
          <w:szCs w:val="24"/>
          <w:u w:val="single"/>
        </w:rPr>
        <w:t xml:space="preserve">Context: </w:t>
      </w:r>
      <w:r w:rsidRPr="00A23981">
        <w:rPr>
          <w:rFonts w:ascii="Trattatello" w:hAnsi="Trattatello"/>
          <w:sz w:val="28"/>
          <w:szCs w:val="24"/>
        </w:rPr>
        <w:t>Facts we learn about Viola: She has a twin brother called Sebastian who she believes drowned in the shipwreck she herself survived. The Captain helps her to disguise herself as a young man called 'Cesario' and get a job in Orsino's house. She is resilient and resourceful.</w:t>
      </w:r>
      <w:r w:rsidR="00A23981">
        <w:rPr>
          <w:rFonts w:ascii="Trattatello" w:hAnsi="Trattatello"/>
          <w:sz w:val="28"/>
          <w:szCs w:val="24"/>
        </w:rPr>
        <w:t xml:space="preserve"> </w:t>
      </w:r>
      <w:r w:rsidRPr="00A23981">
        <w:rPr>
          <w:rFonts w:ascii="Trattatello" w:hAnsi="Trattatello"/>
          <w:sz w:val="28"/>
          <w:szCs w:val="24"/>
        </w:rPr>
        <w:t xml:space="preserve">In Twelfth Night, identical twins provide the basis for foils, doubles, </w:t>
      </w:r>
      <w:proofErr w:type="spellStart"/>
      <w:r w:rsidRPr="00A23981">
        <w:rPr>
          <w:rFonts w:ascii="Trattatello" w:hAnsi="Trattatello"/>
          <w:sz w:val="28"/>
          <w:szCs w:val="24"/>
        </w:rPr>
        <w:t>misprised</w:t>
      </w:r>
      <w:proofErr w:type="spellEnd"/>
      <w:r w:rsidRPr="00A23981">
        <w:rPr>
          <w:rFonts w:ascii="Trattatello" w:hAnsi="Trattatello"/>
          <w:sz w:val="28"/>
          <w:szCs w:val="24"/>
        </w:rPr>
        <w:t xml:space="preserve"> identity, and gender confusion. </w:t>
      </w:r>
    </w:p>
    <w:p w14:paraId="3E967990" w14:textId="77777777" w:rsidR="00AF25C7" w:rsidRPr="00A23981" w:rsidRDefault="004370AA">
      <w:pPr>
        <w:spacing w:before="240" w:after="240"/>
        <w:rPr>
          <w:rFonts w:ascii="Trattatello" w:hAnsi="Trattatello"/>
          <w:b/>
          <w:sz w:val="28"/>
          <w:szCs w:val="28"/>
          <w:u w:val="single"/>
        </w:rPr>
      </w:pPr>
      <w:r w:rsidRPr="00A23981">
        <w:rPr>
          <w:rFonts w:ascii="Trattatello" w:hAnsi="Trattatello"/>
          <w:b/>
          <w:sz w:val="28"/>
          <w:szCs w:val="28"/>
          <w:u w:val="single"/>
        </w:rPr>
        <w:lastRenderedPageBreak/>
        <w:t>Lesson 1: To identify inherited and non-inherited traits.</w:t>
      </w:r>
    </w:p>
    <w:p w14:paraId="2DC25DD5" w14:textId="77777777" w:rsidR="00AF25C7" w:rsidRPr="00A23981" w:rsidRDefault="004370AA">
      <w:pPr>
        <w:numPr>
          <w:ilvl w:val="0"/>
          <w:numId w:val="4"/>
        </w:numPr>
        <w:spacing w:before="240"/>
        <w:rPr>
          <w:rFonts w:ascii="Trattatello" w:hAnsi="Trattatello"/>
          <w:sz w:val="28"/>
          <w:szCs w:val="28"/>
        </w:rPr>
      </w:pPr>
      <w:r w:rsidRPr="00A23981">
        <w:rPr>
          <w:rFonts w:ascii="Trattatello" w:hAnsi="Trattatello"/>
          <w:sz w:val="28"/>
          <w:szCs w:val="28"/>
        </w:rPr>
        <w:t>Watch the video- create a table of inherited and non-inherited traits. (Activity 1)</w:t>
      </w:r>
    </w:p>
    <w:p w14:paraId="14968A06" w14:textId="77777777" w:rsidR="00AF25C7" w:rsidRPr="00A23981" w:rsidRDefault="004370AA">
      <w:pPr>
        <w:numPr>
          <w:ilvl w:val="0"/>
          <w:numId w:val="4"/>
        </w:numPr>
        <w:rPr>
          <w:rFonts w:ascii="Trattatello" w:hAnsi="Trattatello"/>
          <w:sz w:val="28"/>
          <w:szCs w:val="28"/>
        </w:rPr>
      </w:pPr>
      <w:r w:rsidRPr="00A23981">
        <w:rPr>
          <w:rFonts w:ascii="Trattatello" w:hAnsi="Trattatello"/>
          <w:sz w:val="28"/>
          <w:szCs w:val="28"/>
        </w:rPr>
        <w:t>Collect information from peers on their traits. (Activity 2 (a) Use this data to create a bar graph. (Activity 2b)</w:t>
      </w:r>
    </w:p>
    <w:p w14:paraId="6E39D341" w14:textId="77777777" w:rsidR="00AF25C7" w:rsidRPr="00A23981" w:rsidRDefault="004370AA">
      <w:pPr>
        <w:numPr>
          <w:ilvl w:val="0"/>
          <w:numId w:val="4"/>
        </w:numPr>
        <w:spacing w:after="240"/>
        <w:rPr>
          <w:rFonts w:ascii="Trattatello" w:hAnsi="Trattatello"/>
          <w:sz w:val="28"/>
          <w:szCs w:val="28"/>
        </w:rPr>
      </w:pPr>
      <w:r w:rsidRPr="00A23981">
        <w:rPr>
          <w:rFonts w:ascii="Trattatello" w:hAnsi="Trattatello"/>
          <w:sz w:val="28"/>
          <w:szCs w:val="28"/>
        </w:rPr>
        <w:t xml:space="preserve">Analysis the data- what have you learnt about your class? Write a short summary about your findings. Answer the question. </w:t>
      </w:r>
    </w:p>
    <w:p w14:paraId="3B6A64F7" w14:textId="77777777" w:rsidR="00AF25C7" w:rsidRPr="00A23981" w:rsidRDefault="004370AA">
      <w:pPr>
        <w:spacing w:before="240" w:after="240"/>
        <w:rPr>
          <w:rFonts w:ascii="Trattatello" w:hAnsi="Trattatello"/>
          <w:b/>
          <w:sz w:val="28"/>
          <w:szCs w:val="28"/>
          <w:u w:val="single"/>
        </w:rPr>
      </w:pPr>
      <w:r w:rsidRPr="00A23981">
        <w:rPr>
          <w:rFonts w:ascii="Trattatello" w:hAnsi="Trattatello"/>
          <w:b/>
          <w:sz w:val="28"/>
          <w:szCs w:val="28"/>
          <w:u w:val="single"/>
        </w:rPr>
        <w:t xml:space="preserve">Lesson 2: To examine characteristics inherited by offspring </w:t>
      </w:r>
    </w:p>
    <w:p w14:paraId="5B3595CD" w14:textId="77777777" w:rsidR="00F14C1D" w:rsidRDefault="004370AA">
      <w:pPr>
        <w:numPr>
          <w:ilvl w:val="0"/>
          <w:numId w:val="2"/>
        </w:numPr>
        <w:spacing w:before="240"/>
        <w:rPr>
          <w:rFonts w:ascii="Trattatello" w:hAnsi="Trattatello"/>
          <w:sz w:val="28"/>
          <w:szCs w:val="28"/>
        </w:rPr>
      </w:pPr>
      <w:r w:rsidRPr="00A23981">
        <w:rPr>
          <w:rFonts w:ascii="Trattatello" w:hAnsi="Trattatello"/>
          <w:sz w:val="28"/>
          <w:szCs w:val="28"/>
        </w:rPr>
        <w:t xml:space="preserve">Look at pictures of celebrities and their children. Can you identify what they have inherited? (Activity 3) </w:t>
      </w:r>
      <w:r w:rsidR="007C1F58">
        <w:rPr>
          <w:rFonts w:ascii="Trattatello" w:hAnsi="Trattatello"/>
          <w:sz w:val="28"/>
          <w:szCs w:val="28"/>
        </w:rPr>
        <w:t>d</w:t>
      </w:r>
      <w:r w:rsidR="00F14C1D">
        <w:rPr>
          <w:rFonts w:ascii="Trattatello" w:hAnsi="Trattatello"/>
          <w:sz w:val="28"/>
          <w:szCs w:val="28"/>
        </w:rPr>
        <w:t>iscuss</w:t>
      </w:r>
      <w:r w:rsidR="007C1F58">
        <w:rPr>
          <w:rFonts w:ascii="Trattatello" w:hAnsi="Trattatello"/>
          <w:sz w:val="28"/>
          <w:szCs w:val="28"/>
        </w:rPr>
        <w:t xml:space="preserve"> </w:t>
      </w:r>
      <w:r w:rsidRPr="00A23981">
        <w:rPr>
          <w:rFonts w:ascii="Trattatello" w:hAnsi="Trattatello"/>
          <w:sz w:val="28"/>
          <w:szCs w:val="28"/>
        </w:rPr>
        <w:t xml:space="preserve">what </w:t>
      </w:r>
      <w:r w:rsidR="007C1F58">
        <w:rPr>
          <w:rFonts w:ascii="Trattatello" w:hAnsi="Trattatello"/>
          <w:sz w:val="28"/>
          <w:szCs w:val="28"/>
        </w:rPr>
        <w:t>has been</w:t>
      </w:r>
      <w:r w:rsidRPr="00A23981">
        <w:rPr>
          <w:rFonts w:ascii="Trattatello" w:hAnsi="Trattatello"/>
          <w:sz w:val="28"/>
          <w:szCs w:val="28"/>
        </w:rPr>
        <w:t xml:space="preserve"> inherited. </w:t>
      </w:r>
    </w:p>
    <w:p w14:paraId="7BB03769" w14:textId="53616A3D" w:rsidR="00AF25C7" w:rsidRPr="00A23981" w:rsidRDefault="00F14C1D">
      <w:pPr>
        <w:numPr>
          <w:ilvl w:val="0"/>
          <w:numId w:val="2"/>
        </w:numPr>
        <w:spacing w:before="240"/>
        <w:rPr>
          <w:rFonts w:ascii="Trattatello" w:hAnsi="Trattatello"/>
          <w:sz w:val="28"/>
          <w:szCs w:val="28"/>
        </w:rPr>
      </w:pPr>
      <w:r>
        <w:rPr>
          <w:rFonts w:ascii="Trattatello" w:hAnsi="Trattatello"/>
          <w:sz w:val="28"/>
          <w:szCs w:val="28"/>
        </w:rPr>
        <w:t xml:space="preserve">Complete royal family inherited traits. </w:t>
      </w:r>
      <w:r w:rsidR="004370AA" w:rsidRPr="00A23981">
        <w:rPr>
          <w:rFonts w:ascii="Trattatello" w:hAnsi="Trattatello"/>
          <w:sz w:val="28"/>
          <w:szCs w:val="28"/>
        </w:rPr>
        <w:t>(Activity 4)</w:t>
      </w:r>
    </w:p>
    <w:p w14:paraId="324AB5A0" w14:textId="65004C8C" w:rsidR="00AF25C7" w:rsidRPr="00A23981" w:rsidRDefault="00F14C1D">
      <w:pPr>
        <w:numPr>
          <w:ilvl w:val="0"/>
          <w:numId w:val="2"/>
        </w:numPr>
        <w:rPr>
          <w:rFonts w:ascii="Trattatello" w:hAnsi="Trattatello"/>
          <w:sz w:val="28"/>
          <w:szCs w:val="28"/>
        </w:rPr>
      </w:pPr>
      <w:r>
        <w:rPr>
          <w:rFonts w:ascii="Trattatello" w:hAnsi="Trattatello"/>
          <w:sz w:val="28"/>
          <w:szCs w:val="28"/>
        </w:rPr>
        <w:t>Non inherited traits- how could the twins be different?</w:t>
      </w:r>
      <w:r w:rsidR="004370AA" w:rsidRPr="00A23981">
        <w:rPr>
          <w:rFonts w:ascii="Trattatello" w:hAnsi="Trattatello"/>
          <w:sz w:val="28"/>
          <w:szCs w:val="28"/>
        </w:rPr>
        <w:t xml:space="preserve"> (Activity 5) </w:t>
      </w:r>
    </w:p>
    <w:p w14:paraId="772685FA" w14:textId="77777777" w:rsidR="00AF25C7" w:rsidRPr="00A23981" w:rsidRDefault="004370AA">
      <w:pPr>
        <w:numPr>
          <w:ilvl w:val="0"/>
          <w:numId w:val="2"/>
        </w:numPr>
        <w:spacing w:after="240"/>
        <w:rPr>
          <w:rFonts w:ascii="Trattatello" w:hAnsi="Trattatello"/>
          <w:sz w:val="28"/>
          <w:szCs w:val="28"/>
        </w:rPr>
      </w:pPr>
      <w:r w:rsidRPr="00A23981">
        <w:rPr>
          <w:rFonts w:ascii="Trattatello" w:hAnsi="Trattatello"/>
          <w:sz w:val="28"/>
          <w:szCs w:val="28"/>
        </w:rPr>
        <w:t xml:space="preserve">Share your findings. </w:t>
      </w:r>
    </w:p>
    <w:p w14:paraId="1BEEB345" w14:textId="77777777" w:rsidR="00AF25C7" w:rsidRPr="00A23981" w:rsidRDefault="004370AA">
      <w:pPr>
        <w:spacing w:before="240" w:after="240"/>
        <w:rPr>
          <w:rFonts w:ascii="Trattatello" w:hAnsi="Trattatello"/>
          <w:b/>
          <w:sz w:val="28"/>
          <w:szCs w:val="28"/>
          <w:u w:val="single"/>
        </w:rPr>
      </w:pPr>
      <w:r w:rsidRPr="00A23981">
        <w:rPr>
          <w:rFonts w:ascii="Trattatello" w:hAnsi="Trattatello"/>
          <w:b/>
          <w:sz w:val="28"/>
          <w:szCs w:val="28"/>
          <w:u w:val="single"/>
        </w:rPr>
        <w:t>Lesson 3: To investigate my inherited and non-inherited traits</w:t>
      </w:r>
    </w:p>
    <w:p w14:paraId="2F6023D3" w14:textId="77777777" w:rsidR="00AF25C7" w:rsidRPr="00A23981" w:rsidRDefault="004370AA">
      <w:pPr>
        <w:numPr>
          <w:ilvl w:val="0"/>
          <w:numId w:val="1"/>
        </w:numPr>
        <w:spacing w:before="240"/>
        <w:rPr>
          <w:rFonts w:ascii="Trattatello" w:hAnsi="Trattatello"/>
          <w:sz w:val="28"/>
          <w:szCs w:val="28"/>
        </w:rPr>
      </w:pPr>
      <w:r w:rsidRPr="00A23981">
        <w:rPr>
          <w:rFonts w:ascii="Trattatello" w:hAnsi="Trattatello"/>
          <w:sz w:val="28"/>
          <w:szCs w:val="28"/>
        </w:rPr>
        <w:t>Class (in pairs) to look in the mirror and discuss inherited traits</w:t>
      </w:r>
    </w:p>
    <w:p w14:paraId="164B339E" w14:textId="77777777" w:rsidR="00AF25C7" w:rsidRPr="00A23981" w:rsidRDefault="004370AA">
      <w:pPr>
        <w:numPr>
          <w:ilvl w:val="0"/>
          <w:numId w:val="1"/>
        </w:numPr>
        <w:rPr>
          <w:rFonts w:ascii="Trattatello" w:hAnsi="Trattatello"/>
          <w:sz w:val="28"/>
          <w:szCs w:val="28"/>
        </w:rPr>
      </w:pPr>
      <w:r w:rsidRPr="00A23981">
        <w:rPr>
          <w:rFonts w:ascii="Trattatello" w:hAnsi="Trattatello"/>
          <w:sz w:val="28"/>
          <w:szCs w:val="28"/>
        </w:rPr>
        <w:t>Create</w:t>
      </w:r>
      <w:r>
        <w:rPr>
          <w:rFonts w:ascii="Trattatello" w:hAnsi="Trattatello"/>
          <w:sz w:val="28"/>
          <w:szCs w:val="28"/>
        </w:rPr>
        <w:t xml:space="preserve"> a brace map with a peer. (Activity</w:t>
      </w:r>
      <w:r w:rsidRPr="00A23981">
        <w:rPr>
          <w:rFonts w:ascii="Trattatello" w:hAnsi="Trattatello"/>
          <w:sz w:val="28"/>
          <w:szCs w:val="28"/>
        </w:rPr>
        <w:t xml:space="preserve"> 6)</w:t>
      </w:r>
    </w:p>
    <w:p w14:paraId="5E07DF55" w14:textId="4965DC00" w:rsidR="00AF25C7" w:rsidRPr="00E7465B" w:rsidRDefault="00E7465B" w:rsidP="00E7465B">
      <w:pPr>
        <w:numPr>
          <w:ilvl w:val="0"/>
          <w:numId w:val="1"/>
        </w:numPr>
        <w:spacing w:after="240"/>
        <w:rPr>
          <w:rFonts w:ascii="Trattatello" w:hAnsi="Trattatello"/>
          <w:sz w:val="28"/>
          <w:szCs w:val="28"/>
        </w:rPr>
      </w:pPr>
      <w:r>
        <w:rPr>
          <w:rFonts w:ascii="Trattatello" w:hAnsi="Trattatello"/>
          <w:sz w:val="28"/>
          <w:szCs w:val="28"/>
        </w:rPr>
        <w:t>Chn to write</w:t>
      </w:r>
      <w:r w:rsidR="004370AA" w:rsidRPr="00A23981">
        <w:rPr>
          <w:rFonts w:ascii="Trattatello" w:hAnsi="Trattatello"/>
          <w:sz w:val="28"/>
          <w:szCs w:val="28"/>
        </w:rPr>
        <w:t xml:space="preserve"> a list of individual non-inherited traits (skills, talents and behaviors) and compare them with their pair. What </w:t>
      </w:r>
      <w:r>
        <w:rPr>
          <w:rFonts w:ascii="Trattatello" w:hAnsi="Trattatello"/>
          <w:sz w:val="28"/>
          <w:szCs w:val="28"/>
        </w:rPr>
        <w:t xml:space="preserve">non inherited </w:t>
      </w:r>
      <w:r w:rsidR="004370AA" w:rsidRPr="00A23981">
        <w:rPr>
          <w:rFonts w:ascii="Trattatello" w:hAnsi="Trattatello"/>
          <w:sz w:val="28"/>
          <w:szCs w:val="28"/>
        </w:rPr>
        <w:t>traits does Viola demonstrate?</w:t>
      </w:r>
      <w:r w:rsidR="00F14C1D" w:rsidRPr="00E7465B">
        <w:rPr>
          <w:rFonts w:ascii="Trattatello" w:hAnsi="Trattatello"/>
          <w:sz w:val="28"/>
          <w:szCs w:val="28"/>
        </w:rPr>
        <w:t>(Activity 7)</w:t>
      </w:r>
    </w:p>
    <w:p w14:paraId="44FED437" w14:textId="77777777" w:rsidR="00AF25C7" w:rsidRPr="004370AA" w:rsidRDefault="004370AA">
      <w:pPr>
        <w:spacing w:before="240" w:after="240"/>
        <w:rPr>
          <w:rFonts w:ascii="Trattatello" w:hAnsi="Trattatello"/>
          <w:sz w:val="28"/>
          <w:szCs w:val="24"/>
        </w:rPr>
      </w:pPr>
      <w:r w:rsidRPr="004370AA">
        <w:rPr>
          <w:rFonts w:ascii="Trattatello" w:hAnsi="Trattatello"/>
          <w:sz w:val="28"/>
          <w:szCs w:val="24"/>
        </w:rPr>
        <w:t>*use the thinking frames examples for guidance</w:t>
      </w:r>
    </w:p>
    <w:p w14:paraId="7F200BEE" w14:textId="70EAFE0F" w:rsidR="00A23981" w:rsidRDefault="00A23981">
      <w:pPr>
        <w:rPr>
          <w:b/>
          <w:u w:val="single"/>
        </w:rPr>
      </w:pPr>
    </w:p>
    <w:p w14:paraId="0B76B462" w14:textId="00A124B3" w:rsidR="00AF25C7" w:rsidRPr="00A23981" w:rsidRDefault="004370AA">
      <w:pPr>
        <w:rPr>
          <w:rFonts w:ascii="Grunge Manifesto" w:hAnsi="Grunge Manifesto"/>
          <w:b/>
          <w:sz w:val="32"/>
          <w:u w:val="single"/>
        </w:rPr>
      </w:pPr>
      <w:r w:rsidRPr="00A23981">
        <w:rPr>
          <w:rFonts w:ascii="Grunge Manifesto" w:hAnsi="Grunge Manifesto"/>
          <w:b/>
          <w:sz w:val="32"/>
          <w:u w:val="single"/>
        </w:rPr>
        <w:t>Activity 1</w:t>
      </w:r>
    </w:p>
    <w:p w14:paraId="63F2BE16" w14:textId="619D38E8" w:rsidR="00AF25C7" w:rsidRDefault="00B22662">
      <w:hyperlink r:id="rId7">
        <w:r w:rsidR="004370AA">
          <w:rPr>
            <w:color w:val="1155CC"/>
            <w:u w:val="single"/>
          </w:rPr>
          <w:t>https://www.bbc.co.uk/bitesize/topics/zvhhvcw/articles/z4vhxbk</w:t>
        </w:r>
      </w:hyperlink>
      <w:r w:rsidR="007C1F58" w:rsidRPr="007C1F58">
        <w:t xml:space="preserve"> </w:t>
      </w:r>
      <w:r w:rsidR="007C1F58">
        <w:fldChar w:fldCharType="begin"/>
      </w:r>
      <w:r w:rsidR="007C1F58">
        <w:instrText xml:space="preserve"> INCLUDEPICTURE "https://ichef.bbci.co.uk/images/ic/1200xn/p06fh1yw.jpg" \* MERGEFORMATINET </w:instrText>
      </w:r>
      <w:r w:rsidR="007C1F58">
        <w:fldChar w:fldCharType="end"/>
      </w:r>
    </w:p>
    <w:p w14:paraId="72732B74" w14:textId="74F44E33" w:rsidR="00A23981" w:rsidRPr="00A23981" w:rsidRDefault="007C1F58">
      <w:r>
        <w:rPr>
          <w:noProof/>
          <w:lang w:val="en-GB"/>
        </w:rPr>
        <w:drawing>
          <wp:anchor distT="0" distB="0" distL="114300" distR="114300" simplePos="0" relativeHeight="251670528" behindDoc="0" locked="0" layoutInCell="1" allowOverlap="1" wp14:anchorId="17750ED5" wp14:editId="5B05551E">
            <wp:simplePos x="0" y="0"/>
            <wp:positionH relativeFrom="column">
              <wp:posOffset>3128192</wp:posOffset>
            </wp:positionH>
            <wp:positionV relativeFrom="paragraph">
              <wp:posOffset>4827330</wp:posOffset>
            </wp:positionV>
            <wp:extent cx="3499104" cy="2082800"/>
            <wp:effectExtent l="0" t="0" r="6350" b="0"/>
            <wp:wrapNone/>
            <wp:docPr id="14" name="Picture 14" descr="Twelfth Night for kids | TeachingEnglish | British Council | B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welfth Night for kids | TeachingEnglish | British Council | BBC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26"/>
                    <a:stretch/>
                  </pic:blipFill>
                  <pic:spPr bwMode="auto">
                    <a:xfrm>
                      <a:off x="0" y="0"/>
                      <a:ext cx="3499104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/>
        </w:rPr>
        <w:drawing>
          <wp:anchor distT="0" distB="0" distL="114300" distR="114300" simplePos="0" relativeHeight="251669504" behindDoc="0" locked="0" layoutInCell="1" allowOverlap="1" wp14:anchorId="0B8AB048" wp14:editId="45752C90">
            <wp:simplePos x="0" y="0"/>
            <wp:positionH relativeFrom="column">
              <wp:posOffset>-674914</wp:posOffset>
            </wp:positionH>
            <wp:positionV relativeFrom="paragraph">
              <wp:posOffset>4840968</wp:posOffset>
            </wp:positionV>
            <wp:extent cx="3701143" cy="2069753"/>
            <wp:effectExtent l="0" t="0" r="0" b="635"/>
            <wp:wrapNone/>
            <wp:docPr id="13" name="Picture 13" descr="English KS2 / KS3: 'Twelfth Night' by William Shakespeare - (animation) -  BBC Te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nglish KS2 / KS3: 'Twelfth Night' by William Shakespeare - (animation) -  BBC Tea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430" cy="207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"/>
        <w:tblW w:w="991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957"/>
        <w:gridCol w:w="4957"/>
      </w:tblGrid>
      <w:tr w:rsidR="00AF25C7" w:rsidRPr="00A23981" w14:paraId="18BFCD9F" w14:textId="77777777" w:rsidTr="00A23981">
        <w:trPr>
          <w:trHeight w:val="747"/>
        </w:trPr>
        <w:tc>
          <w:tcPr>
            <w:tcW w:w="49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56FCB2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Grunge Manifesto" w:hAnsi="Grunge Manifesto"/>
                <w:sz w:val="52"/>
              </w:rPr>
            </w:pPr>
            <w:r w:rsidRPr="00A23981">
              <w:rPr>
                <w:rFonts w:ascii="Grunge Manifesto" w:hAnsi="Grunge Manifesto"/>
                <w:sz w:val="52"/>
              </w:rPr>
              <w:t xml:space="preserve">Inherited </w:t>
            </w:r>
            <w:r w:rsidRPr="00A23981">
              <w:rPr>
                <w:rFonts w:ascii="Grunge Manifesto" w:hAnsi="Grunge Manifesto"/>
                <w:sz w:val="48"/>
              </w:rPr>
              <w:t>traits</w:t>
            </w:r>
            <w:r w:rsidRPr="00A23981">
              <w:rPr>
                <w:rFonts w:ascii="Grunge Manifesto" w:hAnsi="Grunge Manifesto"/>
                <w:sz w:val="52"/>
              </w:rPr>
              <w:t xml:space="preserve"> </w:t>
            </w:r>
          </w:p>
        </w:tc>
        <w:tc>
          <w:tcPr>
            <w:tcW w:w="49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2926BB" w14:textId="3207B165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Grunge Manifesto" w:hAnsi="Grunge Manifesto"/>
                <w:sz w:val="52"/>
              </w:rPr>
            </w:pPr>
            <w:r w:rsidRPr="00A23981">
              <w:rPr>
                <w:rFonts w:ascii="Grunge Manifesto" w:hAnsi="Grunge Manifesto"/>
                <w:sz w:val="52"/>
              </w:rPr>
              <w:t xml:space="preserve">Non-inherited traits </w:t>
            </w:r>
          </w:p>
        </w:tc>
      </w:tr>
      <w:tr w:rsidR="00AF25C7" w14:paraId="505FBA6E" w14:textId="77777777" w:rsidTr="00A23981">
        <w:trPr>
          <w:trHeight w:val="8817"/>
        </w:trPr>
        <w:tc>
          <w:tcPr>
            <w:tcW w:w="49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3FFFA4" w14:textId="23DBC639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495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3EF6DD" w14:textId="750F2F60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0D9176A5" w14:textId="078E0A93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2081632C" w14:textId="414F3919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1EC6508D" w14:textId="6F5A692E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390CE23A" w14:textId="6DC428E9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3E4F9CF8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0F459E07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7CCC3467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10346A8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35BA82F5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F3EC85F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3699B669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1F7A213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54119B20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2790DDD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3915BF10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124F923F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11AA2EAA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8CCF6F1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7A2A4474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2910C3A" w14:textId="6831DC62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518EF119" w14:textId="156D0861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73C438BA" w14:textId="01C053A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9C11FF2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10F361CE" w14:textId="2EBF1E25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3FBDBF9" w14:textId="5FE4DDB3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5032CBE1" w14:textId="1F32B08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7C44A35" w14:textId="46C70D4C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14:paraId="037FEC60" w14:textId="30FCB918" w:rsidR="00AF25C7" w:rsidRDefault="00AF25C7"/>
    <w:p w14:paraId="5D9BCD41" w14:textId="4759CB89" w:rsidR="00AF25C7" w:rsidRDefault="00AF25C7"/>
    <w:p w14:paraId="3D1E2129" w14:textId="5DB80012" w:rsidR="00AF25C7" w:rsidRDefault="00AF25C7"/>
    <w:p w14:paraId="47EB06F9" w14:textId="53EA0AC2" w:rsidR="00A23981" w:rsidRDefault="007C1F58">
      <w:pPr>
        <w:rPr>
          <w:rFonts w:ascii="Trattatello" w:hAnsi="Trattatello"/>
          <w:sz w:val="28"/>
        </w:rPr>
      </w:pPr>
      <w:r>
        <w:fldChar w:fldCharType="begin"/>
      </w:r>
      <w:r>
        <w:instrText xml:space="preserve"> INCLUDEPICTURE "https://www.teachingenglish.org.uk/sites/teacheng/files/images/Twelth%20Night.jpg" \* MERGEFORMATINET </w:instrText>
      </w:r>
      <w:r>
        <w:fldChar w:fldCharType="end"/>
      </w:r>
    </w:p>
    <w:p w14:paraId="1E775992" w14:textId="77777777" w:rsidR="00AF25C7" w:rsidRPr="00A23981" w:rsidRDefault="004370AA">
      <w:pPr>
        <w:rPr>
          <w:rFonts w:ascii="Trattatello" w:hAnsi="Trattatello"/>
          <w:sz w:val="28"/>
        </w:rPr>
      </w:pPr>
      <w:r w:rsidRPr="00A23981">
        <w:rPr>
          <w:rFonts w:ascii="Grunge Manifesto" w:hAnsi="Grunge Manifesto"/>
          <w:sz w:val="32"/>
        </w:rPr>
        <w:t>Activity 2a</w:t>
      </w:r>
      <w:r w:rsidRPr="00A23981">
        <w:rPr>
          <w:rFonts w:ascii="Trattatello" w:hAnsi="Trattatello"/>
          <w:sz w:val="28"/>
        </w:rPr>
        <w:t xml:space="preserve">- Our Class Traits </w:t>
      </w:r>
    </w:p>
    <w:tbl>
      <w:tblPr>
        <w:tblStyle w:val="a0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4680"/>
      </w:tblGrid>
      <w:tr w:rsidR="00AF25C7" w14:paraId="3A32A888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B40B15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Grunge Manifesto" w:hAnsi="Grunge Manifesto"/>
                <w:sz w:val="30"/>
                <w:szCs w:val="30"/>
              </w:rPr>
            </w:pPr>
            <w:r w:rsidRPr="00A23981">
              <w:rPr>
                <w:rFonts w:ascii="Grunge Manifesto" w:hAnsi="Grunge Manifesto"/>
                <w:sz w:val="30"/>
                <w:szCs w:val="30"/>
              </w:rPr>
              <w:t xml:space="preserve">Traits- inherited 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1A04B1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Grunge Manifesto" w:hAnsi="Grunge Manifesto"/>
                <w:sz w:val="30"/>
                <w:szCs w:val="30"/>
              </w:rPr>
            </w:pPr>
            <w:r w:rsidRPr="00A23981">
              <w:rPr>
                <w:rFonts w:ascii="Grunge Manifesto" w:hAnsi="Grunge Manifesto"/>
                <w:sz w:val="30"/>
                <w:szCs w:val="30"/>
              </w:rPr>
              <w:t xml:space="preserve">Tally </w:t>
            </w:r>
          </w:p>
        </w:tc>
      </w:tr>
      <w:tr w:rsidR="00AF25C7" w14:paraId="39152A4B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784605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rattatello" w:hAnsi="Trattatello"/>
                <w:sz w:val="30"/>
                <w:szCs w:val="30"/>
              </w:rPr>
            </w:pPr>
            <w:r w:rsidRPr="00A23981">
              <w:rPr>
                <w:rFonts w:ascii="Trattatello" w:hAnsi="Trattatello"/>
                <w:sz w:val="30"/>
                <w:szCs w:val="30"/>
              </w:rPr>
              <w:t xml:space="preserve">Right handed 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22F4C6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0"/>
                <w:szCs w:val="30"/>
              </w:rPr>
            </w:pPr>
          </w:p>
        </w:tc>
      </w:tr>
      <w:tr w:rsidR="00AF25C7" w14:paraId="3CAE25DE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045B54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rattatello" w:hAnsi="Trattatello"/>
                <w:sz w:val="30"/>
                <w:szCs w:val="30"/>
              </w:rPr>
            </w:pPr>
            <w:r w:rsidRPr="00A23981">
              <w:rPr>
                <w:rFonts w:ascii="Trattatello" w:hAnsi="Trattatello"/>
                <w:sz w:val="30"/>
                <w:szCs w:val="30"/>
              </w:rPr>
              <w:t>Left handed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30AEC9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0"/>
                <w:szCs w:val="30"/>
              </w:rPr>
            </w:pPr>
          </w:p>
        </w:tc>
      </w:tr>
      <w:tr w:rsidR="00AF25C7" w14:paraId="7DBE6DA3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EF8F1C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rattatello" w:hAnsi="Trattatello"/>
                <w:sz w:val="30"/>
                <w:szCs w:val="30"/>
              </w:rPr>
            </w:pPr>
            <w:r w:rsidRPr="00A23981">
              <w:rPr>
                <w:rFonts w:ascii="Trattatello" w:hAnsi="Trattatello"/>
                <w:sz w:val="30"/>
                <w:szCs w:val="30"/>
              </w:rPr>
              <w:t>Can roll tongue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5220BB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0"/>
                <w:szCs w:val="30"/>
              </w:rPr>
            </w:pPr>
          </w:p>
        </w:tc>
      </w:tr>
      <w:tr w:rsidR="00AF25C7" w14:paraId="18C69967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80FFE7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rattatello" w:hAnsi="Trattatello"/>
                <w:sz w:val="30"/>
                <w:szCs w:val="30"/>
              </w:rPr>
            </w:pPr>
            <w:r w:rsidRPr="00A23981">
              <w:rPr>
                <w:rFonts w:ascii="Trattatello" w:hAnsi="Trattatello"/>
                <w:sz w:val="30"/>
                <w:szCs w:val="30"/>
              </w:rPr>
              <w:t>Cannot roll tongue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E5F3CC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0"/>
                <w:szCs w:val="30"/>
              </w:rPr>
            </w:pPr>
          </w:p>
        </w:tc>
      </w:tr>
      <w:tr w:rsidR="00AF25C7" w14:paraId="0B7EBD35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F7B20D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rattatello" w:hAnsi="Trattatello"/>
                <w:sz w:val="30"/>
                <w:szCs w:val="30"/>
              </w:rPr>
            </w:pPr>
            <w:r w:rsidRPr="00A23981">
              <w:rPr>
                <w:rFonts w:ascii="Trattatello" w:hAnsi="Trattatello"/>
                <w:sz w:val="30"/>
                <w:szCs w:val="30"/>
              </w:rPr>
              <w:t>Blue eyes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7667F3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0"/>
                <w:szCs w:val="30"/>
              </w:rPr>
            </w:pPr>
          </w:p>
        </w:tc>
      </w:tr>
      <w:tr w:rsidR="00AF25C7" w14:paraId="323AFD4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2D4B43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rattatello" w:hAnsi="Trattatello"/>
                <w:sz w:val="30"/>
                <w:szCs w:val="30"/>
              </w:rPr>
            </w:pPr>
            <w:r w:rsidRPr="00A23981">
              <w:rPr>
                <w:rFonts w:ascii="Trattatello" w:hAnsi="Trattatello"/>
                <w:sz w:val="30"/>
                <w:szCs w:val="30"/>
              </w:rPr>
              <w:t>Brown eyes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ACF4E0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0"/>
                <w:szCs w:val="30"/>
              </w:rPr>
            </w:pPr>
          </w:p>
        </w:tc>
      </w:tr>
      <w:tr w:rsidR="00AF25C7" w14:paraId="7F4D9F36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148190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rattatello" w:hAnsi="Trattatello"/>
                <w:sz w:val="30"/>
                <w:szCs w:val="30"/>
              </w:rPr>
            </w:pPr>
            <w:r w:rsidRPr="00A23981">
              <w:rPr>
                <w:rFonts w:ascii="Trattatello" w:hAnsi="Trattatello"/>
                <w:sz w:val="30"/>
                <w:szCs w:val="30"/>
              </w:rPr>
              <w:t xml:space="preserve">Another </w:t>
            </w:r>
            <w:proofErr w:type="spellStart"/>
            <w:r w:rsidRPr="00A23981">
              <w:rPr>
                <w:rFonts w:ascii="Trattatello" w:hAnsi="Trattatello"/>
                <w:sz w:val="30"/>
                <w:szCs w:val="30"/>
              </w:rPr>
              <w:t>colour</w:t>
            </w:r>
            <w:proofErr w:type="spellEnd"/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BB3E30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0"/>
                <w:szCs w:val="30"/>
              </w:rPr>
            </w:pPr>
          </w:p>
        </w:tc>
      </w:tr>
      <w:tr w:rsidR="00AF25C7" w14:paraId="6327CFB3" w14:textId="77777777">
        <w:trPr>
          <w:trHeight w:val="492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E1CA69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rattatello" w:hAnsi="Trattatello"/>
                <w:sz w:val="30"/>
                <w:szCs w:val="30"/>
              </w:rPr>
            </w:pPr>
            <w:r w:rsidRPr="00A23981">
              <w:rPr>
                <w:rFonts w:ascii="Trattatello" w:hAnsi="Trattatello"/>
                <w:sz w:val="30"/>
                <w:szCs w:val="30"/>
              </w:rPr>
              <w:t>Dimples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1EF848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0"/>
                <w:szCs w:val="30"/>
              </w:rPr>
            </w:pPr>
          </w:p>
        </w:tc>
      </w:tr>
      <w:tr w:rsidR="00AF25C7" w14:paraId="77F358B0" w14:textId="77777777">
        <w:trPr>
          <w:trHeight w:val="492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57F573" w14:textId="77777777" w:rsidR="00AF25C7" w:rsidRPr="00A23981" w:rsidRDefault="004370A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rattatello" w:hAnsi="Trattatello"/>
                <w:sz w:val="30"/>
                <w:szCs w:val="30"/>
              </w:rPr>
            </w:pPr>
            <w:r w:rsidRPr="00A23981">
              <w:rPr>
                <w:rFonts w:ascii="Trattatello" w:hAnsi="Trattatello"/>
                <w:sz w:val="30"/>
                <w:szCs w:val="30"/>
              </w:rPr>
              <w:t xml:space="preserve">No Dimples 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6FF414" w14:textId="77777777" w:rsidR="00AF25C7" w:rsidRDefault="00AF25C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0"/>
                <w:szCs w:val="30"/>
              </w:rPr>
            </w:pPr>
          </w:p>
        </w:tc>
      </w:tr>
    </w:tbl>
    <w:p w14:paraId="4D9E4555" w14:textId="77777777" w:rsidR="00AF25C7" w:rsidRPr="00A23981" w:rsidRDefault="004370AA">
      <w:pPr>
        <w:rPr>
          <w:rFonts w:ascii="Trattatello" w:hAnsi="Trattatello"/>
          <w:sz w:val="32"/>
          <w:szCs w:val="30"/>
        </w:rPr>
      </w:pPr>
      <w:r w:rsidRPr="00A23981">
        <w:rPr>
          <w:rFonts w:ascii="Trattatello" w:hAnsi="Trattatello"/>
          <w:sz w:val="32"/>
          <w:szCs w:val="30"/>
        </w:rPr>
        <w:t>Findings:</w:t>
      </w:r>
    </w:p>
    <w:p w14:paraId="4BD6AF36" w14:textId="77777777" w:rsidR="00AF25C7" w:rsidRDefault="004370AA">
      <w:pPr>
        <w:rPr>
          <w:sz w:val="30"/>
          <w:szCs w:val="30"/>
        </w:rPr>
      </w:pPr>
      <w:r>
        <w:rPr>
          <w:sz w:val="30"/>
          <w:szCs w:val="3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060C8296" w14:textId="44497BD3" w:rsidR="00A23981" w:rsidRDefault="007C1F58">
      <w:pPr>
        <w:rPr>
          <w:rFonts w:ascii="Trattatello" w:hAnsi="Trattatello"/>
          <w:sz w:val="30"/>
          <w:szCs w:val="30"/>
        </w:rPr>
      </w:pPr>
      <w:r>
        <w:rPr>
          <w:noProof/>
          <w:lang w:val="en-GB"/>
        </w:rPr>
        <w:drawing>
          <wp:anchor distT="0" distB="0" distL="114300" distR="114300" simplePos="0" relativeHeight="251672576" behindDoc="0" locked="0" layoutInCell="1" allowOverlap="1" wp14:anchorId="7AD38F9B" wp14:editId="22B71300">
            <wp:simplePos x="0" y="0"/>
            <wp:positionH relativeFrom="column">
              <wp:posOffset>4528185</wp:posOffset>
            </wp:positionH>
            <wp:positionV relativeFrom="paragraph">
              <wp:posOffset>102961</wp:posOffset>
            </wp:positionV>
            <wp:extent cx="2155371" cy="1282959"/>
            <wp:effectExtent l="0" t="0" r="3810" b="0"/>
            <wp:wrapNone/>
            <wp:docPr id="15" name="Picture 15" descr="Twelfth Night for kids | TeachingEnglish | British Council | B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welfth Night for kids | TeachingEnglish | British Council | BBC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26"/>
                    <a:stretch/>
                  </pic:blipFill>
                  <pic:spPr bwMode="auto">
                    <a:xfrm>
                      <a:off x="0" y="0"/>
                      <a:ext cx="2155371" cy="128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FA7169" w14:textId="04B7FA9C" w:rsidR="00AF25C7" w:rsidRPr="00A23981" w:rsidRDefault="004370AA">
      <w:pPr>
        <w:rPr>
          <w:rFonts w:ascii="Trattatello" w:hAnsi="Trattatello"/>
          <w:sz w:val="30"/>
          <w:szCs w:val="30"/>
        </w:rPr>
      </w:pPr>
      <w:r w:rsidRPr="00A23981">
        <w:rPr>
          <w:rFonts w:ascii="Trattatello" w:hAnsi="Trattatello"/>
          <w:sz w:val="30"/>
          <w:szCs w:val="30"/>
        </w:rPr>
        <w:t xml:space="preserve">Do you think identical twins would have the same traits? Explain. </w:t>
      </w:r>
    </w:p>
    <w:p w14:paraId="2ADD9679" w14:textId="158256D2" w:rsidR="00AF25C7" w:rsidRDefault="00AF25C7">
      <w:pPr>
        <w:rPr>
          <w:sz w:val="30"/>
          <w:szCs w:val="30"/>
        </w:rPr>
      </w:pPr>
    </w:p>
    <w:p w14:paraId="11E264D2" w14:textId="180FB536" w:rsidR="00AF25C7" w:rsidRDefault="00AF25C7">
      <w:pPr>
        <w:rPr>
          <w:sz w:val="30"/>
          <w:szCs w:val="30"/>
        </w:rPr>
      </w:pPr>
    </w:p>
    <w:p w14:paraId="35427CFE" w14:textId="420D99F1" w:rsidR="00AF25C7" w:rsidRDefault="00AF25C7">
      <w:pPr>
        <w:rPr>
          <w:sz w:val="30"/>
          <w:szCs w:val="30"/>
        </w:rPr>
      </w:pPr>
    </w:p>
    <w:p w14:paraId="52C1F8A9" w14:textId="77777777" w:rsidR="00AF25C7" w:rsidRDefault="004370AA">
      <w:pPr>
        <w:rPr>
          <w:sz w:val="30"/>
          <w:szCs w:val="30"/>
        </w:rPr>
      </w:pPr>
      <w:r>
        <w:rPr>
          <w:noProof/>
          <w:sz w:val="30"/>
          <w:szCs w:val="30"/>
          <w:lang w:val="en-GB"/>
        </w:rPr>
        <w:drawing>
          <wp:anchor distT="114300" distB="114300" distL="114300" distR="114300" simplePos="0" relativeHeight="251658240" behindDoc="0" locked="0" layoutInCell="1" hidden="0" allowOverlap="1" wp14:anchorId="01FC6BCF" wp14:editId="4BC09C2C">
            <wp:simplePos x="0" y="0"/>
            <wp:positionH relativeFrom="page">
              <wp:posOffset>1809750</wp:posOffset>
            </wp:positionH>
            <wp:positionV relativeFrom="page">
              <wp:posOffset>1280615</wp:posOffset>
            </wp:positionV>
            <wp:extent cx="3857277" cy="2895600"/>
            <wp:effectExtent l="0" t="0" r="0" b="0"/>
            <wp:wrapSquare wrapText="bothSides" distT="114300" distB="114300" distL="114300" distR="114300"/>
            <wp:docPr id="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7277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66D43CF" w14:textId="77777777" w:rsidR="00AF25C7" w:rsidRPr="00A23981" w:rsidRDefault="004370AA">
      <w:pPr>
        <w:rPr>
          <w:rFonts w:ascii="Grunge Manifesto" w:hAnsi="Grunge Manifesto"/>
          <w:sz w:val="30"/>
          <w:szCs w:val="30"/>
        </w:rPr>
      </w:pPr>
      <w:r w:rsidRPr="00A23981">
        <w:rPr>
          <w:rFonts w:ascii="Grunge Manifesto" w:hAnsi="Grunge Manifesto"/>
          <w:sz w:val="30"/>
          <w:szCs w:val="30"/>
        </w:rPr>
        <w:t>Activity 3</w:t>
      </w:r>
    </w:p>
    <w:p w14:paraId="58CF42ED" w14:textId="77777777" w:rsidR="00AF25C7" w:rsidRDefault="00AF25C7">
      <w:pPr>
        <w:rPr>
          <w:sz w:val="30"/>
          <w:szCs w:val="30"/>
        </w:rPr>
      </w:pPr>
    </w:p>
    <w:p w14:paraId="22475923" w14:textId="77777777" w:rsidR="00AF25C7" w:rsidRDefault="00AF25C7">
      <w:pPr>
        <w:rPr>
          <w:sz w:val="30"/>
          <w:szCs w:val="30"/>
        </w:rPr>
      </w:pPr>
    </w:p>
    <w:p w14:paraId="263361CB" w14:textId="77777777" w:rsidR="00AF25C7" w:rsidRDefault="00AF25C7">
      <w:pPr>
        <w:rPr>
          <w:sz w:val="30"/>
          <w:szCs w:val="30"/>
        </w:rPr>
      </w:pPr>
    </w:p>
    <w:p w14:paraId="1C3B6690" w14:textId="77777777" w:rsidR="00AF25C7" w:rsidRDefault="00AF25C7">
      <w:pPr>
        <w:rPr>
          <w:sz w:val="30"/>
          <w:szCs w:val="30"/>
        </w:rPr>
      </w:pPr>
    </w:p>
    <w:p w14:paraId="2DDA7689" w14:textId="77777777" w:rsidR="00AF25C7" w:rsidRDefault="004370AA">
      <w:pPr>
        <w:rPr>
          <w:sz w:val="30"/>
          <w:szCs w:val="30"/>
        </w:rPr>
      </w:pPr>
      <w:r>
        <w:rPr>
          <w:sz w:val="30"/>
          <w:szCs w:val="30"/>
        </w:rPr>
        <w:t xml:space="preserve">    </w:t>
      </w:r>
    </w:p>
    <w:p w14:paraId="31021F8A" w14:textId="77777777" w:rsidR="00AF25C7" w:rsidRDefault="00AF25C7">
      <w:pPr>
        <w:rPr>
          <w:sz w:val="30"/>
          <w:szCs w:val="30"/>
        </w:rPr>
      </w:pPr>
    </w:p>
    <w:p w14:paraId="3980CCB2" w14:textId="77777777" w:rsidR="00AF25C7" w:rsidRDefault="00AF25C7">
      <w:pPr>
        <w:rPr>
          <w:sz w:val="30"/>
          <w:szCs w:val="30"/>
        </w:rPr>
      </w:pPr>
    </w:p>
    <w:p w14:paraId="1D39A128" w14:textId="77777777" w:rsidR="00AF25C7" w:rsidRDefault="004370AA">
      <w:pPr>
        <w:rPr>
          <w:sz w:val="30"/>
          <w:szCs w:val="30"/>
        </w:rPr>
      </w:pPr>
      <w:r>
        <w:rPr>
          <w:noProof/>
          <w:sz w:val="30"/>
          <w:szCs w:val="30"/>
          <w:lang w:val="en-GB"/>
        </w:rPr>
        <w:drawing>
          <wp:anchor distT="114300" distB="114300" distL="114300" distR="114300" simplePos="0" relativeHeight="251659264" behindDoc="0" locked="0" layoutInCell="1" hidden="0" allowOverlap="1" wp14:anchorId="373411C3" wp14:editId="639A4526">
            <wp:simplePos x="0" y="0"/>
            <wp:positionH relativeFrom="page">
              <wp:posOffset>257175</wp:posOffset>
            </wp:positionH>
            <wp:positionV relativeFrom="page">
              <wp:posOffset>3585949</wp:posOffset>
            </wp:positionV>
            <wp:extent cx="3052763" cy="2701486"/>
            <wp:effectExtent l="0" t="0" r="0" b="0"/>
            <wp:wrapSquare wrapText="bothSides" distT="114300" distB="114300" distL="114300" distR="114300"/>
            <wp:docPr id="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 t="21164" b="10317"/>
                    <a:stretch>
                      <a:fillRect/>
                    </a:stretch>
                  </pic:blipFill>
                  <pic:spPr>
                    <a:xfrm>
                      <a:off x="0" y="0"/>
                      <a:ext cx="3052763" cy="27014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  <w:sz w:val="30"/>
          <w:szCs w:val="30"/>
          <w:lang w:val="en-GB"/>
        </w:rPr>
        <w:drawing>
          <wp:anchor distT="114300" distB="114300" distL="114300" distR="114300" simplePos="0" relativeHeight="251660288" behindDoc="0" locked="0" layoutInCell="1" hidden="0" allowOverlap="1" wp14:anchorId="305B9E71" wp14:editId="45DA3482">
            <wp:simplePos x="0" y="0"/>
            <wp:positionH relativeFrom="page">
              <wp:posOffset>3857625</wp:posOffset>
            </wp:positionH>
            <wp:positionV relativeFrom="page">
              <wp:posOffset>3486434</wp:posOffset>
            </wp:positionV>
            <wp:extent cx="3574289" cy="2896809"/>
            <wp:effectExtent l="0" t="0" r="0" b="0"/>
            <wp:wrapSquare wrapText="bothSides" distT="114300" distB="114300" distL="114300" distR="114300"/>
            <wp:docPr id="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3"/>
                    <a:srcRect t="18910"/>
                    <a:stretch>
                      <a:fillRect/>
                    </a:stretch>
                  </pic:blipFill>
                  <pic:spPr>
                    <a:xfrm>
                      <a:off x="0" y="0"/>
                      <a:ext cx="3574289" cy="2896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6E842DD" w14:textId="77777777" w:rsidR="00AF25C7" w:rsidRDefault="00AF25C7">
      <w:pPr>
        <w:rPr>
          <w:sz w:val="30"/>
          <w:szCs w:val="30"/>
        </w:rPr>
      </w:pPr>
    </w:p>
    <w:p w14:paraId="5759EF20" w14:textId="77777777" w:rsidR="00AF25C7" w:rsidRDefault="00AF25C7">
      <w:pPr>
        <w:rPr>
          <w:sz w:val="30"/>
          <w:szCs w:val="30"/>
        </w:rPr>
      </w:pPr>
    </w:p>
    <w:p w14:paraId="30378C79" w14:textId="77777777" w:rsidR="00AF25C7" w:rsidRDefault="00AF25C7">
      <w:pPr>
        <w:rPr>
          <w:sz w:val="30"/>
          <w:szCs w:val="30"/>
        </w:rPr>
      </w:pPr>
    </w:p>
    <w:p w14:paraId="5E14BC5F" w14:textId="77777777" w:rsidR="00AF25C7" w:rsidRDefault="00AF25C7">
      <w:pPr>
        <w:rPr>
          <w:sz w:val="30"/>
          <w:szCs w:val="30"/>
        </w:rPr>
      </w:pPr>
    </w:p>
    <w:p w14:paraId="5C8B6E1D" w14:textId="77777777" w:rsidR="00AF25C7" w:rsidRDefault="00AF25C7">
      <w:pPr>
        <w:rPr>
          <w:sz w:val="30"/>
          <w:szCs w:val="30"/>
        </w:rPr>
      </w:pPr>
    </w:p>
    <w:p w14:paraId="6C0C3410" w14:textId="77777777" w:rsidR="00AF25C7" w:rsidRDefault="00AF25C7">
      <w:pPr>
        <w:rPr>
          <w:sz w:val="30"/>
          <w:szCs w:val="30"/>
        </w:rPr>
      </w:pPr>
    </w:p>
    <w:p w14:paraId="2B362860" w14:textId="77777777" w:rsidR="00AF25C7" w:rsidRDefault="00AF25C7">
      <w:pPr>
        <w:rPr>
          <w:sz w:val="30"/>
          <w:szCs w:val="30"/>
        </w:rPr>
      </w:pPr>
    </w:p>
    <w:p w14:paraId="57B7A757" w14:textId="77777777" w:rsidR="00AF25C7" w:rsidRDefault="004370AA">
      <w:pPr>
        <w:rPr>
          <w:sz w:val="30"/>
          <w:szCs w:val="30"/>
        </w:rPr>
      </w:pPr>
      <w:r>
        <w:rPr>
          <w:noProof/>
          <w:sz w:val="30"/>
          <w:szCs w:val="30"/>
          <w:lang w:val="en-GB"/>
        </w:rPr>
        <w:drawing>
          <wp:anchor distT="114300" distB="114300" distL="114300" distR="114300" simplePos="0" relativeHeight="251661312" behindDoc="0" locked="0" layoutInCell="1" hidden="0" allowOverlap="1" wp14:anchorId="5F1D48CD" wp14:editId="017EB7B1">
            <wp:simplePos x="0" y="0"/>
            <wp:positionH relativeFrom="page">
              <wp:posOffset>1771650</wp:posOffset>
            </wp:positionH>
            <wp:positionV relativeFrom="page">
              <wp:posOffset>6486809</wp:posOffset>
            </wp:positionV>
            <wp:extent cx="4500563" cy="3375422"/>
            <wp:effectExtent l="0" t="0" r="0" b="0"/>
            <wp:wrapSquare wrapText="bothSides" distT="114300" distB="114300" distL="114300" distR="114300"/>
            <wp:docPr id="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0563" cy="33754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B9BA4D9" w14:textId="77777777" w:rsidR="00AF25C7" w:rsidRDefault="00AF25C7">
      <w:pPr>
        <w:rPr>
          <w:sz w:val="30"/>
          <w:szCs w:val="30"/>
        </w:rPr>
      </w:pPr>
    </w:p>
    <w:p w14:paraId="5D0FF66B" w14:textId="77777777" w:rsidR="00AF25C7" w:rsidRDefault="00AF25C7">
      <w:pPr>
        <w:rPr>
          <w:sz w:val="30"/>
          <w:szCs w:val="30"/>
        </w:rPr>
      </w:pPr>
    </w:p>
    <w:p w14:paraId="486D3BB1" w14:textId="77777777" w:rsidR="00AF25C7" w:rsidRDefault="00AF25C7">
      <w:pPr>
        <w:rPr>
          <w:sz w:val="30"/>
          <w:szCs w:val="30"/>
        </w:rPr>
      </w:pPr>
    </w:p>
    <w:p w14:paraId="2197C075" w14:textId="77777777" w:rsidR="00AF25C7" w:rsidRDefault="00AF25C7">
      <w:pPr>
        <w:rPr>
          <w:sz w:val="30"/>
          <w:szCs w:val="30"/>
        </w:rPr>
      </w:pPr>
    </w:p>
    <w:p w14:paraId="55BF0319" w14:textId="77777777" w:rsidR="00AF25C7" w:rsidRDefault="00AF25C7">
      <w:pPr>
        <w:rPr>
          <w:sz w:val="30"/>
          <w:szCs w:val="30"/>
        </w:rPr>
      </w:pPr>
    </w:p>
    <w:p w14:paraId="1BE6B192" w14:textId="77777777" w:rsidR="00AF25C7" w:rsidRDefault="00AF25C7">
      <w:pPr>
        <w:rPr>
          <w:sz w:val="30"/>
          <w:szCs w:val="30"/>
        </w:rPr>
      </w:pPr>
    </w:p>
    <w:p w14:paraId="7C36FF8F" w14:textId="77777777" w:rsidR="00AF25C7" w:rsidRDefault="00AF25C7">
      <w:pPr>
        <w:rPr>
          <w:sz w:val="30"/>
          <w:szCs w:val="30"/>
        </w:rPr>
      </w:pPr>
    </w:p>
    <w:p w14:paraId="64F702C3" w14:textId="77777777" w:rsidR="00AF25C7" w:rsidRDefault="00AF25C7">
      <w:pPr>
        <w:rPr>
          <w:sz w:val="30"/>
          <w:szCs w:val="30"/>
        </w:rPr>
      </w:pPr>
    </w:p>
    <w:p w14:paraId="7331EFBE" w14:textId="77777777" w:rsidR="00AF25C7" w:rsidRDefault="00AF25C7">
      <w:pPr>
        <w:rPr>
          <w:sz w:val="30"/>
          <w:szCs w:val="30"/>
        </w:rPr>
      </w:pPr>
    </w:p>
    <w:p w14:paraId="5DC7445B" w14:textId="77777777" w:rsidR="00AF25C7" w:rsidRDefault="00AF25C7">
      <w:pPr>
        <w:rPr>
          <w:sz w:val="30"/>
          <w:szCs w:val="30"/>
        </w:rPr>
      </w:pPr>
    </w:p>
    <w:p w14:paraId="69FBE184" w14:textId="77777777" w:rsidR="007C1F58" w:rsidRDefault="007C1F58">
      <w:pPr>
        <w:rPr>
          <w:rFonts w:ascii="Grunge Manifesto" w:hAnsi="Grunge Manifesto"/>
          <w:sz w:val="30"/>
          <w:szCs w:val="30"/>
        </w:rPr>
      </w:pPr>
    </w:p>
    <w:p w14:paraId="40964C79" w14:textId="08C7131C" w:rsidR="00AF25C7" w:rsidRPr="00A23981" w:rsidRDefault="004370AA">
      <w:pPr>
        <w:rPr>
          <w:rFonts w:ascii="Grunge Manifesto" w:hAnsi="Grunge Manifesto"/>
          <w:sz w:val="30"/>
          <w:szCs w:val="30"/>
        </w:rPr>
      </w:pPr>
      <w:r w:rsidRPr="00A23981">
        <w:rPr>
          <w:rFonts w:ascii="Grunge Manifesto" w:hAnsi="Grunge Manifesto"/>
          <w:sz w:val="30"/>
          <w:szCs w:val="30"/>
        </w:rPr>
        <w:t>Activity 4</w:t>
      </w:r>
    </w:p>
    <w:p w14:paraId="6CACF739" w14:textId="3F7F8577" w:rsidR="00AF25C7" w:rsidRDefault="00AF25C7">
      <w:pPr>
        <w:rPr>
          <w:sz w:val="30"/>
          <w:szCs w:val="30"/>
        </w:rPr>
      </w:pPr>
    </w:p>
    <w:p w14:paraId="42952AB6" w14:textId="223A4E28" w:rsidR="00AF25C7" w:rsidRDefault="00F14C1D">
      <w:pPr>
        <w:rPr>
          <w:sz w:val="30"/>
          <w:szCs w:val="30"/>
        </w:rPr>
      </w:pPr>
      <w:r>
        <w:fldChar w:fldCharType="begin"/>
      </w:r>
      <w:r>
        <w:instrText xml:space="preserve"> INCLUDEPICTURE "https://hips.hearstapps.com/hmg-prod/images/princess-charlotte-arrives-for-her-first-day-of-school-at-news-photo-1572453541.jpg" \* MERGEFORMATINET </w:instrText>
      </w:r>
      <w:r>
        <w:fldChar w:fldCharType="end"/>
      </w:r>
      <w:r>
        <w:fldChar w:fldCharType="begin"/>
      </w:r>
      <w:r>
        <w:instrText xml:space="preserve"> INCLUDEPICTURE "https://upload.wikimedia.org/wikipedia/commons/8/81/Catherine%2C_Princess_of_Wales_in_2022_%28cropped%29.jpg" \* MERGEFORMATINET </w:instrText>
      </w:r>
      <w:r>
        <w:fldChar w:fldCharType="end"/>
      </w:r>
      <w:r>
        <w:fldChar w:fldCharType="begin"/>
      </w:r>
      <w:r>
        <w:instrText xml:space="preserve"> INCLUDEPICTURE "https://upload.wikimedia.org/wikipedia/commons/a/af/William_Sumbarines_Crop.png" \* MERGEFORMATINET </w:instrText>
      </w:r>
      <w:r>
        <w:fldChar w:fldCharType="end"/>
      </w:r>
      <w:r w:rsidR="007C1F58" w:rsidRPr="007C1F58">
        <w:rPr>
          <w:noProof/>
          <w:sz w:val="30"/>
          <w:szCs w:val="30"/>
          <w:lang w:val="en-GB"/>
        </w:rPr>
        <w:drawing>
          <wp:anchor distT="0" distB="0" distL="114300" distR="114300" simplePos="0" relativeHeight="251673600" behindDoc="1" locked="0" layoutInCell="1" allowOverlap="1" wp14:anchorId="150FAFDC" wp14:editId="3F9C25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68961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45C42" w14:textId="4B823982" w:rsidR="00AF25C7" w:rsidRDefault="00F14C1D">
      <w:pPr>
        <w:rPr>
          <w:sz w:val="30"/>
          <w:szCs w:val="30"/>
        </w:rPr>
      </w:pPr>
      <w:r>
        <w:rPr>
          <w:noProof/>
          <w:lang w:val="en-GB"/>
        </w:rPr>
        <w:drawing>
          <wp:anchor distT="0" distB="0" distL="114300" distR="114300" simplePos="0" relativeHeight="251675648" behindDoc="1" locked="0" layoutInCell="1" allowOverlap="1" wp14:anchorId="2D04F0CA" wp14:editId="359ACD0A">
            <wp:simplePos x="0" y="0"/>
            <wp:positionH relativeFrom="column">
              <wp:posOffset>3359876</wp:posOffset>
            </wp:positionH>
            <wp:positionV relativeFrom="paragraph">
              <wp:posOffset>56878</wp:posOffset>
            </wp:positionV>
            <wp:extent cx="1879600" cy="2308225"/>
            <wp:effectExtent l="0" t="0" r="0" b="3175"/>
            <wp:wrapTight wrapText="bothSides">
              <wp:wrapPolygon edited="0">
                <wp:start x="0" y="0"/>
                <wp:lineTo x="0" y="21511"/>
                <wp:lineTo x="21454" y="21511"/>
                <wp:lineTo x="21454" y="0"/>
                <wp:lineTo x="0" y="0"/>
              </wp:wrapPolygon>
            </wp:wrapTight>
            <wp:docPr id="19" name="Picture 19" descr="Catherine, Princess of Wales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therine, Princess of Wales - Wikipedi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/>
        </w:rPr>
        <w:drawing>
          <wp:anchor distT="0" distB="0" distL="114300" distR="114300" simplePos="0" relativeHeight="251674624" behindDoc="1" locked="0" layoutInCell="1" allowOverlap="1" wp14:anchorId="772A46BC" wp14:editId="0AA4BF41">
            <wp:simplePos x="0" y="0"/>
            <wp:positionH relativeFrom="column">
              <wp:posOffset>747486</wp:posOffset>
            </wp:positionH>
            <wp:positionV relativeFrom="page">
              <wp:posOffset>1788160</wp:posOffset>
            </wp:positionV>
            <wp:extent cx="1656080" cy="2091690"/>
            <wp:effectExtent l="0" t="0" r="0" b="3810"/>
            <wp:wrapTight wrapText="bothSides">
              <wp:wrapPolygon edited="0">
                <wp:start x="0" y="0"/>
                <wp:lineTo x="0" y="21508"/>
                <wp:lineTo x="21368" y="21508"/>
                <wp:lineTo x="21368" y="0"/>
                <wp:lineTo x="0" y="0"/>
              </wp:wrapPolygon>
            </wp:wrapTight>
            <wp:docPr id="18" name="Picture 18" descr="William, Prince of Wales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illiam, Prince of Wales - Wikipedia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A44F82" w14:textId="31D52934" w:rsidR="00AF25C7" w:rsidRDefault="00F14C1D">
      <w:pPr>
        <w:rPr>
          <w:sz w:val="30"/>
          <w:szCs w:val="30"/>
        </w:rPr>
      </w:pPr>
      <w:r>
        <w:rPr>
          <w:noProof/>
          <w:lang w:val="en-GB"/>
        </w:rPr>
        <w:drawing>
          <wp:anchor distT="0" distB="0" distL="114300" distR="114300" simplePos="0" relativeHeight="251676672" behindDoc="1" locked="0" layoutInCell="1" allowOverlap="1" wp14:anchorId="11FF8E4B" wp14:editId="51D12153">
            <wp:simplePos x="0" y="0"/>
            <wp:positionH relativeFrom="column">
              <wp:posOffset>2038985</wp:posOffset>
            </wp:positionH>
            <wp:positionV relativeFrom="paragraph">
              <wp:posOffset>3607435</wp:posOffset>
            </wp:positionV>
            <wp:extent cx="1857375" cy="2452370"/>
            <wp:effectExtent l="0" t="0" r="0" b="0"/>
            <wp:wrapTight wrapText="bothSides">
              <wp:wrapPolygon edited="0">
                <wp:start x="0" y="0"/>
                <wp:lineTo x="0" y="21477"/>
                <wp:lineTo x="21415" y="21477"/>
                <wp:lineTo x="21415" y="0"/>
                <wp:lineTo x="0" y="0"/>
              </wp:wrapPolygon>
            </wp:wrapTight>
            <wp:docPr id="20" name="Picture 20" descr="What Kate Middleton's Royal Kids Lives Are Like Off-Duty at H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hat Kate Middleton's Royal Kids Lives Are Like Off-Duty at Hom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62" r="19796" b="43416"/>
                    <a:stretch/>
                  </pic:blipFill>
                  <pic:spPr bwMode="auto">
                    <a:xfrm>
                      <a:off x="0" y="0"/>
                      <a:ext cx="1857375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AE7B3" w14:textId="27259C97" w:rsidR="00AF25C7" w:rsidRPr="00A23981" w:rsidRDefault="00F14C1D">
      <w:pPr>
        <w:rPr>
          <w:rFonts w:ascii="Grunge Manifesto" w:hAnsi="Grunge Manifesto"/>
          <w:sz w:val="28"/>
        </w:rPr>
      </w:pPr>
      <w:r>
        <w:rPr>
          <w:noProof/>
          <w:lang w:val="en-GB"/>
        </w:rPr>
        <w:drawing>
          <wp:anchor distT="0" distB="0" distL="114300" distR="114300" simplePos="0" relativeHeight="251679744" behindDoc="1" locked="0" layoutInCell="1" allowOverlap="1" wp14:anchorId="3C1E3AB3" wp14:editId="64AE6FBB">
            <wp:simplePos x="0" y="0"/>
            <wp:positionH relativeFrom="column">
              <wp:posOffset>2184400</wp:posOffset>
            </wp:positionH>
            <wp:positionV relativeFrom="paragraph">
              <wp:posOffset>4375785</wp:posOffset>
            </wp:positionV>
            <wp:extent cx="1000760" cy="1567815"/>
            <wp:effectExtent l="0" t="4128" r="0" b="0"/>
            <wp:wrapTight wrapText="bothSides">
              <wp:wrapPolygon edited="0">
                <wp:start x="-89" y="21543"/>
                <wp:lineTo x="21292" y="21543"/>
                <wp:lineTo x="21292" y="197"/>
                <wp:lineTo x="-89" y="197"/>
                <wp:lineTo x="-89" y="21543"/>
              </wp:wrapPolygon>
            </wp:wrapTight>
            <wp:docPr id="22" name="Picture 22" descr="Twelfth Night for kids | TeachingEnglish | British Council | B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welfth Night for kids | TeachingEnglish | British Council | BBC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42" t="15386"/>
                    <a:stretch/>
                  </pic:blipFill>
                  <pic:spPr bwMode="auto">
                    <a:xfrm rot="5400000">
                      <a:off x="0" y="0"/>
                      <a:ext cx="1000760" cy="156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/>
        </w:rPr>
        <w:drawing>
          <wp:anchor distT="0" distB="0" distL="114300" distR="114300" simplePos="0" relativeHeight="251677696" behindDoc="1" locked="0" layoutInCell="1" allowOverlap="1" wp14:anchorId="72589093" wp14:editId="55A8FF68">
            <wp:simplePos x="0" y="0"/>
            <wp:positionH relativeFrom="column">
              <wp:posOffset>2204085</wp:posOffset>
            </wp:positionH>
            <wp:positionV relativeFrom="paragraph">
              <wp:posOffset>2051685</wp:posOffset>
            </wp:positionV>
            <wp:extent cx="977265" cy="1508125"/>
            <wp:effectExtent l="1270" t="0" r="1905" b="1905"/>
            <wp:wrapTight wrapText="bothSides">
              <wp:wrapPolygon edited="0">
                <wp:start x="28" y="21618"/>
                <wp:lineTo x="21361" y="21618"/>
                <wp:lineTo x="21361" y="155"/>
                <wp:lineTo x="28" y="155"/>
                <wp:lineTo x="28" y="21618"/>
              </wp:wrapPolygon>
            </wp:wrapTight>
            <wp:docPr id="21" name="Picture 21" descr="Twelfth Night for kids | TeachingEnglish | British Council | B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welfth Night for kids | TeachingEnglish | British Council | BBC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47" r="76169"/>
                    <a:stretch/>
                  </pic:blipFill>
                  <pic:spPr bwMode="auto">
                    <a:xfrm rot="5400000">
                      <a:off x="0" y="0"/>
                      <a:ext cx="977265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begin"/>
      </w:r>
      <w:r>
        <w:instrText xml:space="preserve"> INCLUDEPICTURE "https://www.teachingenglish.org.uk/sites/teacheng/files/images/Twelth%20Night.jpg" \* MERGEFORMATINET </w:instrText>
      </w:r>
      <w:r>
        <w:fldChar w:fldCharType="end"/>
      </w:r>
      <w:r w:rsidR="004370AA" w:rsidRPr="00A23981">
        <w:rPr>
          <w:rFonts w:ascii="Grunge Manifesto" w:hAnsi="Grunge Manifesto"/>
          <w:noProof/>
          <w:sz w:val="28"/>
          <w:lang w:val="en-GB"/>
        </w:rPr>
        <w:drawing>
          <wp:anchor distT="114300" distB="114300" distL="114300" distR="114300" simplePos="0" relativeHeight="251663360" behindDoc="0" locked="0" layoutInCell="1" hidden="0" allowOverlap="1" wp14:anchorId="3BB6739B" wp14:editId="783B3E00">
            <wp:simplePos x="0" y="0"/>
            <wp:positionH relativeFrom="page">
              <wp:posOffset>-209549</wp:posOffset>
            </wp:positionH>
            <wp:positionV relativeFrom="page">
              <wp:posOffset>2257425</wp:posOffset>
            </wp:positionV>
            <wp:extent cx="7691437" cy="5398977"/>
            <wp:effectExtent l="0" t="0" r="0" b="0"/>
            <wp:wrapSquare wrapText="bothSides" distT="114300" distB="114300" distL="114300" distR="114300"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91437" cy="53989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0AA" w:rsidRPr="00A23981">
        <w:rPr>
          <w:rFonts w:ascii="Grunge Manifesto" w:hAnsi="Grunge Manifesto"/>
          <w:sz w:val="28"/>
        </w:rPr>
        <w:t>Activity 5</w:t>
      </w:r>
    </w:p>
    <w:p w14:paraId="2EE77DB8" w14:textId="3783B10C" w:rsidR="00AF25C7" w:rsidRDefault="00AF25C7">
      <w:pPr>
        <w:rPr>
          <w:sz w:val="30"/>
          <w:szCs w:val="30"/>
        </w:rPr>
      </w:pPr>
    </w:p>
    <w:p w14:paraId="01CEBE76" w14:textId="41252EDE" w:rsidR="00AF25C7" w:rsidRPr="00A23981" w:rsidRDefault="004370AA">
      <w:pPr>
        <w:rPr>
          <w:rFonts w:ascii="Grunge Manifesto" w:hAnsi="Grunge Manifesto"/>
          <w:sz w:val="30"/>
          <w:szCs w:val="30"/>
        </w:rPr>
      </w:pPr>
      <w:r w:rsidRPr="00A23981">
        <w:rPr>
          <w:rFonts w:ascii="Grunge Manifesto" w:hAnsi="Grunge Manifesto"/>
          <w:sz w:val="30"/>
          <w:szCs w:val="30"/>
        </w:rPr>
        <w:t>Activity 6</w:t>
      </w:r>
    </w:p>
    <w:p w14:paraId="736D5456" w14:textId="77777777" w:rsidR="00AF25C7" w:rsidRDefault="00AF25C7">
      <w:pPr>
        <w:rPr>
          <w:sz w:val="30"/>
          <w:szCs w:val="30"/>
        </w:rPr>
      </w:pPr>
    </w:p>
    <w:p w14:paraId="44494C2C" w14:textId="77777777" w:rsidR="00AF25C7" w:rsidRDefault="00AF25C7">
      <w:pPr>
        <w:rPr>
          <w:sz w:val="30"/>
          <w:szCs w:val="30"/>
        </w:rPr>
      </w:pPr>
    </w:p>
    <w:p w14:paraId="4AFC182A" w14:textId="77777777" w:rsidR="00AF25C7" w:rsidRDefault="00AF25C7">
      <w:pPr>
        <w:rPr>
          <w:sz w:val="30"/>
          <w:szCs w:val="30"/>
        </w:rPr>
      </w:pPr>
    </w:p>
    <w:p w14:paraId="4437D77A" w14:textId="77777777" w:rsidR="00AF25C7" w:rsidRDefault="00AF25C7">
      <w:pPr>
        <w:rPr>
          <w:sz w:val="30"/>
          <w:szCs w:val="30"/>
        </w:rPr>
      </w:pPr>
    </w:p>
    <w:p w14:paraId="2D524374" w14:textId="61FA1E30" w:rsidR="00AF25C7" w:rsidRDefault="004370AA">
      <w:pPr>
        <w:rPr>
          <w:sz w:val="30"/>
          <w:szCs w:val="30"/>
        </w:rPr>
      </w:pPr>
      <w:r>
        <w:rPr>
          <w:noProof/>
          <w:sz w:val="30"/>
          <w:szCs w:val="30"/>
          <w:lang w:val="en-GB"/>
        </w:rPr>
        <w:drawing>
          <wp:anchor distT="114300" distB="114300" distL="114300" distR="114300" simplePos="0" relativeHeight="251664384" behindDoc="0" locked="0" layoutInCell="1" hidden="0" allowOverlap="1" wp14:anchorId="3341BE81" wp14:editId="65887FEF">
            <wp:simplePos x="0" y="0"/>
            <wp:positionH relativeFrom="page">
              <wp:posOffset>85725</wp:posOffset>
            </wp:positionH>
            <wp:positionV relativeFrom="page">
              <wp:posOffset>3171825</wp:posOffset>
            </wp:positionV>
            <wp:extent cx="7350892" cy="4987146"/>
            <wp:effectExtent l="0" t="0" r="0" b="0"/>
            <wp:wrapSquare wrapText="bothSides" distT="114300" distB="114300" distL="114300" distR="114300"/>
            <wp:docPr id="9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50892" cy="49871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7F294B4" w14:textId="77777777" w:rsidR="00AF25C7" w:rsidRDefault="00AF25C7">
      <w:pPr>
        <w:rPr>
          <w:sz w:val="30"/>
          <w:szCs w:val="30"/>
        </w:rPr>
      </w:pPr>
    </w:p>
    <w:p w14:paraId="403F95E2" w14:textId="77777777" w:rsidR="00AF25C7" w:rsidRDefault="00AF25C7">
      <w:pPr>
        <w:rPr>
          <w:sz w:val="30"/>
          <w:szCs w:val="30"/>
        </w:rPr>
      </w:pPr>
    </w:p>
    <w:p w14:paraId="6265C66E" w14:textId="47E61D2D" w:rsidR="00AF25C7" w:rsidRDefault="00AF25C7">
      <w:pPr>
        <w:rPr>
          <w:sz w:val="30"/>
          <w:szCs w:val="30"/>
        </w:rPr>
      </w:pPr>
    </w:p>
    <w:p w14:paraId="757A672A" w14:textId="77777777" w:rsidR="00AF25C7" w:rsidRDefault="00AF25C7">
      <w:pPr>
        <w:rPr>
          <w:sz w:val="30"/>
          <w:szCs w:val="30"/>
        </w:rPr>
      </w:pPr>
    </w:p>
    <w:p w14:paraId="73D4A41A" w14:textId="77777777" w:rsidR="00AF25C7" w:rsidRDefault="00AF25C7">
      <w:pPr>
        <w:rPr>
          <w:sz w:val="30"/>
          <w:szCs w:val="30"/>
        </w:rPr>
      </w:pPr>
    </w:p>
    <w:p w14:paraId="3FA85E60" w14:textId="77777777" w:rsidR="00AF25C7" w:rsidRDefault="00AF25C7">
      <w:pPr>
        <w:rPr>
          <w:sz w:val="30"/>
          <w:szCs w:val="30"/>
        </w:rPr>
      </w:pPr>
    </w:p>
    <w:p w14:paraId="39395620" w14:textId="77777777" w:rsidR="00AF25C7" w:rsidRDefault="00AF25C7">
      <w:pPr>
        <w:rPr>
          <w:sz w:val="30"/>
          <w:szCs w:val="30"/>
        </w:rPr>
      </w:pPr>
    </w:p>
    <w:p w14:paraId="67A9EDE1" w14:textId="77777777" w:rsidR="00AF25C7" w:rsidRDefault="00AF25C7">
      <w:pPr>
        <w:rPr>
          <w:sz w:val="30"/>
          <w:szCs w:val="30"/>
        </w:rPr>
      </w:pPr>
    </w:p>
    <w:p w14:paraId="7D17ABEC" w14:textId="77777777" w:rsidR="00AF25C7" w:rsidRDefault="00AF25C7">
      <w:pPr>
        <w:rPr>
          <w:sz w:val="30"/>
          <w:szCs w:val="30"/>
        </w:rPr>
      </w:pPr>
    </w:p>
    <w:p w14:paraId="102B7F1D" w14:textId="77777777" w:rsidR="00AF25C7" w:rsidRDefault="00AF25C7">
      <w:pPr>
        <w:rPr>
          <w:sz w:val="30"/>
          <w:szCs w:val="30"/>
        </w:rPr>
      </w:pPr>
    </w:p>
    <w:p w14:paraId="6FB8311B" w14:textId="77777777" w:rsidR="00AF25C7" w:rsidRDefault="00AF25C7">
      <w:pPr>
        <w:rPr>
          <w:sz w:val="30"/>
          <w:szCs w:val="30"/>
        </w:rPr>
      </w:pPr>
    </w:p>
    <w:p w14:paraId="0840D425" w14:textId="77777777" w:rsidR="00AF25C7" w:rsidRDefault="00AF25C7">
      <w:pPr>
        <w:rPr>
          <w:sz w:val="30"/>
          <w:szCs w:val="30"/>
        </w:rPr>
      </w:pPr>
    </w:p>
    <w:p w14:paraId="3A174252" w14:textId="77777777" w:rsidR="00AF25C7" w:rsidRDefault="00AF25C7">
      <w:pPr>
        <w:rPr>
          <w:sz w:val="30"/>
          <w:szCs w:val="30"/>
        </w:rPr>
      </w:pPr>
    </w:p>
    <w:p w14:paraId="29580414" w14:textId="77777777" w:rsidR="00AF25C7" w:rsidRDefault="00AF25C7">
      <w:pPr>
        <w:rPr>
          <w:sz w:val="30"/>
          <w:szCs w:val="30"/>
        </w:rPr>
      </w:pPr>
    </w:p>
    <w:p w14:paraId="30A14743" w14:textId="77777777" w:rsidR="00AF25C7" w:rsidRDefault="00AF25C7">
      <w:pPr>
        <w:rPr>
          <w:sz w:val="30"/>
          <w:szCs w:val="30"/>
        </w:rPr>
      </w:pPr>
    </w:p>
    <w:p w14:paraId="3637A092" w14:textId="77777777" w:rsidR="00AF25C7" w:rsidRDefault="00AF25C7">
      <w:pPr>
        <w:rPr>
          <w:sz w:val="30"/>
          <w:szCs w:val="30"/>
        </w:rPr>
      </w:pPr>
    </w:p>
    <w:p w14:paraId="0F17C29B" w14:textId="77777777" w:rsidR="00AF25C7" w:rsidRDefault="00AF25C7">
      <w:pPr>
        <w:rPr>
          <w:sz w:val="30"/>
          <w:szCs w:val="30"/>
        </w:rPr>
      </w:pPr>
    </w:p>
    <w:p w14:paraId="1D916550" w14:textId="77777777" w:rsidR="00AF25C7" w:rsidRDefault="00AF25C7">
      <w:pPr>
        <w:rPr>
          <w:sz w:val="30"/>
          <w:szCs w:val="30"/>
        </w:rPr>
      </w:pPr>
    </w:p>
    <w:p w14:paraId="6DE87FF5" w14:textId="77777777" w:rsidR="00AF25C7" w:rsidRDefault="00AF25C7">
      <w:pPr>
        <w:rPr>
          <w:sz w:val="30"/>
          <w:szCs w:val="30"/>
        </w:rPr>
      </w:pPr>
    </w:p>
    <w:p w14:paraId="0B81C84D" w14:textId="77777777" w:rsidR="00AF25C7" w:rsidRDefault="00AF25C7">
      <w:pPr>
        <w:rPr>
          <w:sz w:val="30"/>
          <w:szCs w:val="30"/>
        </w:rPr>
      </w:pPr>
    </w:p>
    <w:p w14:paraId="0CEDF3D7" w14:textId="77777777" w:rsidR="00AF25C7" w:rsidRDefault="00AF25C7">
      <w:pPr>
        <w:rPr>
          <w:sz w:val="30"/>
          <w:szCs w:val="30"/>
        </w:rPr>
      </w:pPr>
    </w:p>
    <w:p w14:paraId="1FB0259F" w14:textId="77777777" w:rsidR="00AF25C7" w:rsidRDefault="00AF25C7">
      <w:pPr>
        <w:rPr>
          <w:sz w:val="30"/>
          <w:szCs w:val="30"/>
        </w:rPr>
      </w:pPr>
    </w:p>
    <w:p w14:paraId="43A0062D" w14:textId="77777777" w:rsidR="00AF25C7" w:rsidRDefault="00AF25C7">
      <w:pPr>
        <w:rPr>
          <w:sz w:val="30"/>
          <w:szCs w:val="30"/>
        </w:rPr>
      </w:pPr>
    </w:p>
    <w:p w14:paraId="6D19B5C6" w14:textId="77777777" w:rsidR="00AF25C7" w:rsidRDefault="00AF25C7">
      <w:pPr>
        <w:rPr>
          <w:sz w:val="30"/>
          <w:szCs w:val="30"/>
        </w:rPr>
      </w:pPr>
    </w:p>
    <w:p w14:paraId="0E5F6D6F" w14:textId="77777777" w:rsidR="00AF25C7" w:rsidRPr="00A23981" w:rsidRDefault="004370AA">
      <w:pPr>
        <w:rPr>
          <w:rFonts w:ascii="Grunge Manifesto" w:hAnsi="Grunge Manifesto"/>
          <w:sz w:val="52"/>
          <w:szCs w:val="30"/>
        </w:rPr>
      </w:pPr>
      <w:r w:rsidRPr="00A23981">
        <w:rPr>
          <w:rFonts w:ascii="Grunge Manifesto" w:hAnsi="Grunge Manifesto"/>
          <w:sz w:val="52"/>
          <w:szCs w:val="30"/>
        </w:rPr>
        <w:t>Thinking frames examples</w:t>
      </w:r>
    </w:p>
    <w:p w14:paraId="7DF60294" w14:textId="77777777" w:rsidR="00AF25C7" w:rsidRDefault="004370AA">
      <w:pPr>
        <w:rPr>
          <w:sz w:val="30"/>
          <w:szCs w:val="30"/>
        </w:rPr>
      </w:pPr>
      <w:r>
        <w:rPr>
          <w:noProof/>
          <w:sz w:val="30"/>
          <w:szCs w:val="30"/>
          <w:lang w:val="en-GB"/>
        </w:rPr>
        <w:drawing>
          <wp:anchor distT="114300" distB="114300" distL="114300" distR="114300" simplePos="0" relativeHeight="251665408" behindDoc="0" locked="0" layoutInCell="1" hidden="0" allowOverlap="1" wp14:anchorId="4671107C" wp14:editId="7A92457A">
            <wp:simplePos x="0" y="0"/>
            <wp:positionH relativeFrom="page">
              <wp:posOffset>3962400</wp:posOffset>
            </wp:positionH>
            <wp:positionV relativeFrom="page">
              <wp:posOffset>1282889</wp:posOffset>
            </wp:positionV>
            <wp:extent cx="3738563" cy="2678105"/>
            <wp:effectExtent l="0" t="0" r="0" b="0"/>
            <wp:wrapSquare wrapText="bothSides" distT="114300" distB="114300" distL="114300" distR="114300"/>
            <wp:docPr id="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8563" cy="2678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  <w:sz w:val="30"/>
          <w:szCs w:val="30"/>
          <w:lang w:val="en-GB"/>
        </w:rPr>
        <w:drawing>
          <wp:anchor distT="114300" distB="114300" distL="114300" distR="114300" simplePos="0" relativeHeight="251666432" behindDoc="0" locked="0" layoutInCell="1" hidden="0" allowOverlap="1" wp14:anchorId="588050C1" wp14:editId="4DA6EAA2">
            <wp:simplePos x="0" y="0"/>
            <wp:positionH relativeFrom="page">
              <wp:posOffset>180975</wp:posOffset>
            </wp:positionH>
            <wp:positionV relativeFrom="page">
              <wp:posOffset>1254314</wp:posOffset>
            </wp:positionV>
            <wp:extent cx="3776663" cy="2732388"/>
            <wp:effectExtent l="0" t="0" r="0" b="0"/>
            <wp:wrapSquare wrapText="bothSides" distT="114300" distB="114300" distL="114300" distR="11430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6663" cy="2732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1CDDE00" w14:textId="77777777" w:rsidR="00AF25C7" w:rsidRDefault="004370AA">
      <w:pPr>
        <w:rPr>
          <w:sz w:val="30"/>
          <w:szCs w:val="30"/>
        </w:rPr>
      </w:pPr>
      <w:r>
        <w:rPr>
          <w:noProof/>
          <w:sz w:val="30"/>
          <w:szCs w:val="30"/>
          <w:lang w:val="en-GB"/>
        </w:rPr>
        <w:drawing>
          <wp:anchor distT="114300" distB="114300" distL="114300" distR="114300" simplePos="0" relativeHeight="251667456" behindDoc="0" locked="0" layoutInCell="1" hidden="0" allowOverlap="1" wp14:anchorId="17841F9F" wp14:editId="42BDD746">
            <wp:simplePos x="0" y="0"/>
            <wp:positionH relativeFrom="page">
              <wp:posOffset>276225</wp:posOffset>
            </wp:positionH>
            <wp:positionV relativeFrom="page">
              <wp:posOffset>4416614</wp:posOffset>
            </wp:positionV>
            <wp:extent cx="3948113" cy="2676365"/>
            <wp:effectExtent l="0" t="0" r="0" b="0"/>
            <wp:wrapSquare wrapText="bothSides" distT="114300" distB="114300" distL="114300" distR="114300"/>
            <wp:docPr id="1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8113" cy="2676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1CA981E" w14:textId="77777777" w:rsidR="00AF25C7" w:rsidRDefault="00AF25C7">
      <w:pPr>
        <w:rPr>
          <w:sz w:val="30"/>
          <w:szCs w:val="30"/>
        </w:rPr>
      </w:pPr>
    </w:p>
    <w:p w14:paraId="443A82E0" w14:textId="77777777" w:rsidR="00AF25C7" w:rsidRDefault="00AF25C7">
      <w:pPr>
        <w:rPr>
          <w:sz w:val="30"/>
          <w:szCs w:val="30"/>
        </w:rPr>
      </w:pPr>
    </w:p>
    <w:p w14:paraId="13BBAC43" w14:textId="77777777" w:rsidR="00AF25C7" w:rsidRDefault="00AF25C7">
      <w:pPr>
        <w:rPr>
          <w:sz w:val="30"/>
          <w:szCs w:val="30"/>
        </w:rPr>
      </w:pPr>
    </w:p>
    <w:p w14:paraId="21CC347F" w14:textId="77777777" w:rsidR="00AF25C7" w:rsidRDefault="00AF25C7">
      <w:pPr>
        <w:rPr>
          <w:sz w:val="30"/>
          <w:szCs w:val="30"/>
        </w:rPr>
      </w:pPr>
    </w:p>
    <w:p w14:paraId="3206C1C8" w14:textId="77777777" w:rsidR="00AF25C7" w:rsidRDefault="00AF25C7">
      <w:pPr>
        <w:rPr>
          <w:sz w:val="30"/>
          <w:szCs w:val="30"/>
        </w:rPr>
      </w:pPr>
    </w:p>
    <w:p w14:paraId="4844E0BC" w14:textId="77777777" w:rsidR="00AF25C7" w:rsidRDefault="00AF25C7">
      <w:pPr>
        <w:rPr>
          <w:sz w:val="30"/>
          <w:szCs w:val="30"/>
        </w:rPr>
      </w:pPr>
    </w:p>
    <w:p w14:paraId="156E664A" w14:textId="77777777" w:rsidR="00AF25C7" w:rsidRDefault="00AF25C7">
      <w:pPr>
        <w:rPr>
          <w:sz w:val="30"/>
          <w:szCs w:val="30"/>
        </w:rPr>
      </w:pPr>
    </w:p>
    <w:p w14:paraId="4756DE21" w14:textId="77777777" w:rsidR="00AF25C7" w:rsidRDefault="00AF25C7">
      <w:pPr>
        <w:rPr>
          <w:sz w:val="30"/>
          <w:szCs w:val="30"/>
        </w:rPr>
      </w:pPr>
    </w:p>
    <w:p w14:paraId="467909FC" w14:textId="77777777" w:rsidR="00F14C1D" w:rsidRDefault="00F14C1D">
      <w:pPr>
        <w:rPr>
          <w:rFonts w:ascii="Grunge Manifesto" w:hAnsi="Grunge Manifesto"/>
          <w:sz w:val="30"/>
          <w:szCs w:val="30"/>
        </w:rPr>
      </w:pPr>
    </w:p>
    <w:p w14:paraId="66041272" w14:textId="77777777" w:rsidR="00F14C1D" w:rsidRDefault="00F14C1D">
      <w:pPr>
        <w:rPr>
          <w:rFonts w:ascii="Grunge Manifesto" w:hAnsi="Grunge Manifesto"/>
          <w:sz w:val="30"/>
          <w:szCs w:val="30"/>
        </w:rPr>
      </w:pPr>
    </w:p>
    <w:p w14:paraId="7467452C" w14:textId="77777777" w:rsidR="00F14C1D" w:rsidRDefault="00F14C1D">
      <w:pPr>
        <w:rPr>
          <w:rFonts w:ascii="Grunge Manifesto" w:hAnsi="Grunge Manifesto"/>
          <w:sz w:val="30"/>
          <w:szCs w:val="30"/>
        </w:rPr>
      </w:pPr>
    </w:p>
    <w:p w14:paraId="754A44E4" w14:textId="77777777" w:rsidR="00F14C1D" w:rsidRDefault="00F14C1D">
      <w:pPr>
        <w:rPr>
          <w:rFonts w:ascii="Grunge Manifesto" w:hAnsi="Grunge Manifesto"/>
          <w:sz w:val="30"/>
          <w:szCs w:val="30"/>
        </w:rPr>
      </w:pPr>
    </w:p>
    <w:p w14:paraId="232FE66B" w14:textId="77777777" w:rsidR="00F14C1D" w:rsidRDefault="00F14C1D">
      <w:pPr>
        <w:rPr>
          <w:rFonts w:ascii="Grunge Manifesto" w:hAnsi="Grunge Manifesto"/>
          <w:sz w:val="30"/>
          <w:szCs w:val="30"/>
        </w:rPr>
      </w:pPr>
    </w:p>
    <w:p w14:paraId="4FFBA895" w14:textId="77777777" w:rsidR="00F14C1D" w:rsidRDefault="00F14C1D">
      <w:pPr>
        <w:rPr>
          <w:rFonts w:ascii="Grunge Manifesto" w:hAnsi="Grunge Manifesto"/>
          <w:sz w:val="30"/>
          <w:szCs w:val="30"/>
        </w:rPr>
      </w:pPr>
    </w:p>
    <w:p w14:paraId="1E2C8971" w14:textId="0FADE1E6" w:rsidR="00F14C1D" w:rsidRDefault="00E7465B">
      <w:pPr>
        <w:rPr>
          <w:rFonts w:ascii="Grunge Manifesto" w:hAnsi="Grunge Manifesto"/>
          <w:sz w:val="30"/>
          <w:szCs w:val="30"/>
        </w:rPr>
      </w:pPr>
      <w:r w:rsidRPr="00E7465B">
        <w:rPr>
          <w:noProof/>
          <w:lang w:val="en-GB"/>
        </w:rPr>
        <w:drawing>
          <wp:anchor distT="0" distB="0" distL="114300" distR="114300" simplePos="0" relativeHeight="251680768" behindDoc="1" locked="0" layoutInCell="1" allowOverlap="1" wp14:anchorId="0659618B" wp14:editId="5ADE2DB5">
            <wp:simplePos x="0" y="0"/>
            <wp:positionH relativeFrom="column">
              <wp:posOffset>2712630</wp:posOffset>
            </wp:positionH>
            <wp:positionV relativeFrom="paragraph">
              <wp:posOffset>255633</wp:posOffset>
            </wp:positionV>
            <wp:extent cx="3454400" cy="2595880"/>
            <wp:effectExtent l="0" t="0" r="0" b="0"/>
            <wp:wrapTight wrapText="bothSides">
              <wp:wrapPolygon edited="0">
                <wp:start x="0" y="0"/>
                <wp:lineTo x="0" y="21452"/>
                <wp:lineTo x="21521" y="21452"/>
                <wp:lineTo x="21521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46922" w14:textId="2441E9AA" w:rsidR="00AF25C7" w:rsidRPr="00F14C1D" w:rsidRDefault="00F14C1D">
      <w:pPr>
        <w:rPr>
          <w:rFonts w:ascii="Grunge Manifesto" w:hAnsi="Grunge Manifesto"/>
          <w:sz w:val="30"/>
          <w:szCs w:val="30"/>
        </w:rPr>
      </w:pPr>
      <w:r w:rsidRPr="00F14C1D">
        <w:rPr>
          <w:rFonts w:ascii="Grunge Manifesto" w:hAnsi="Grunge Manifesto"/>
          <w:sz w:val="30"/>
          <w:szCs w:val="30"/>
        </w:rPr>
        <w:t>Activity 7</w:t>
      </w:r>
    </w:p>
    <w:p w14:paraId="5A9232B0" w14:textId="51225FF6" w:rsidR="00AF25C7" w:rsidRDefault="00AF25C7">
      <w:pPr>
        <w:rPr>
          <w:sz w:val="30"/>
          <w:szCs w:val="30"/>
        </w:rPr>
      </w:pPr>
    </w:p>
    <w:p w14:paraId="35AF7503" w14:textId="63A08EE9" w:rsidR="00AF25C7" w:rsidRDefault="00E7465B">
      <w:pPr>
        <w:rPr>
          <w:sz w:val="30"/>
          <w:szCs w:val="30"/>
        </w:rPr>
      </w:pPr>
      <w:r>
        <w:fldChar w:fldCharType="begin"/>
      </w:r>
      <w:r>
        <w:instrText xml:space="preserve"> INCLUDEPICTURE "https://d1e4pidl3fu268.cloudfront.net/3fa13f0e-429d-49a4-a826-2fd16ddfee72/testwelfthnight.jpg" \* MERGEFORMATINET </w:instrText>
      </w:r>
      <w:r>
        <w:fldChar w:fldCharType="separate"/>
      </w:r>
      <w:r>
        <w:rPr>
          <w:noProof/>
          <w:lang w:val="en-GB"/>
        </w:rPr>
        <w:drawing>
          <wp:inline distT="0" distB="0" distL="0" distR="0" wp14:anchorId="14D4501E" wp14:editId="30124DD7">
            <wp:extent cx="2023185" cy="1821543"/>
            <wp:effectExtent l="0" t="0" r="0" b="0"/>
            <wp:docPr id="23" name="Picture 23" descr="KS2 / KS3 English Literature - Twelfth Night | Teaching Resou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S2 / KS3 English Literature - Twelfth Night | Teaching Resources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86" t="39229" r="6803" b="29675"/>
                    <a:stretch/>
                  </pic:blipFill>
                  <pic:spPr bwMode="auto">
                    <a:xfrm>
                      <a:off x="0" y="0"/>
                      <a:ext cx="2035895" cy="183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   </w:t>
      </w:r>
    </w:p>
    <w:p w14:paraId="2728BD39" w14:textId="77777777" w:rsidR="00AF25C7" w:rsidRDefault="00AF25C7">
      <w:pPr>
        <w:rPr>
          <w:sz w:val="30"/>
          <w:szCs w:val="30"/>
        </w:rPr>
      </w:pPr>
    </w:p>
    <w:p w14:paraId="2F7E6069" w14:textId="161E4833" w:rsidR="00E7465B" w:rsidRDefault="00E7465B">
      <w:pPr>
        <w:rPr>
          <w:rFonts w:ascii="Grunge Manifesto" w:hAnsi="Grunge Manifesto"/>
          <w:sz w:val="30"/>
          <w:szCs w:val="30"/>
        </w:rPr>
      </w:pPr>
      <w:r w:rsidRPr="00E7465B">
        <w:rPr>
          <w:rFonts w:ascii="Grunge Manifesto" w:hAnsi="Grunge Manifesto"/>
          <w:sz w:val="30"/>
          <w:szCs w:val="30"/>
        </w:rPr>
        <w:t xml:space="preserve">What no inherited traits does Viola demonstrate? </w:t>
      </w:r>
    </w:p>
    <w:p w14:paraId="22C493A3" w14:textId="6A609626" w:rsidR="00E7465B" w:rsidRDefault="00E7465B">
      <w:pPr>
        <w:rPr>
          <w:rFonts w:ascii="Grunge Manifesto" w:hAnsi="Grunge Manifesto"/>
          <w:sz w:val="30"/>
          <w:szCs w:val="30"/>
        </w:rPr>
      </w:pPr>
    </w:p>
    <w:tbl>
      <w:tblPr>
        <w:tblStyle w:val="TableGrid"/>
        <w:tblpPr w:leftFromText="180" w:rightFromText="180" w:vertAnchor="text" w:horzAnchor="margin" w:tblpY="104"/>
        <w:tblW w:w="10090" w:type="dxa"/>
        <w:tblLook w:val="04A0" w:firstRow="1" w:lastRow="0" w:firstColumn="1" w:lastColumn="0" w:noHBand="0" w:noVBand="1"/>
      </w:tblPr>
      <w:tblGrid>
        <w:gridCol w:w="5045"/>
        <w:gridCol w:w="5045"/>
      </w:tblGrid>
      <w:tr w:rsidR="00E7465B" w14:paraId="60A469AD" w14:textId="77777777" w:rsidTr="00E7465B">
        <w:trPr>
          <w:trHeight w:val="899"/>
        </w:trPr>
        <w:tc>
          <w:tcPr>
            <w:tcW w:w="5045" w:type="dxa"/>
          </w:tcPr>
          <w:p w14:paraId="55AB83DA" w14:textId="612DEC83" w:rsidR="00E7465B" w:rsidRDefault="00E7465B" w:rsidP="00E7465B">
            <w:pPr>
              <w:rPr>
                <w:rFonts w:ascii="Grunge Manifesto" w:hAnsi="Grunge Manifesto"/>
                <w:sz w:val="30"/>
                <w:szCs w:val="30"/>
              </w:rPr>
            </w:pPr>
            <w:r>
              <w:rPr>
                <w:rFonts w:ascii="Grunge Manifesto" w:hAnsi="Grunge Manifesto"/>
                <w:sz w:val="30"/>
                <w:szCs w:val="30"/>
              </w:rPr>
              <w:t xml:space="preserve">Traits </w:t>
            </w:r>
          </w:p>
        </w:tc>
        <w:tc>
          <w:tcPr>
            <w:tcW w:w="5045" w:type="dxa"/>
          </w:tcPr>
          <w:p w14:paraId="2FEE3643" w14:textId="2833618D" w:rsidR="00E7465B" w:rsidRDefault="00E7465B" w:rsidP="00E7465B">
            <w:pPr>
              <w:rPr>
                <w:rFonts w:ascii="Grunge Manifesto" w:hAnsi="Grunge Manifesto"/>
                <w:sz w:val="30"/>
                <w:szCs w:val="30"/>
              </w:rPr>
            </w:pPr>
            <w:r>
              <w:rPr>
                <w:rFonts w:ascii="Grunge Manifesto" w:hAnsi="Grunge Manifesto"/>
                <w:sz w:val="30"/>
                <w:szCs w:val="30"/>
              </w:rPr>
              <w:t xml:space="preserve">Example </w:t>
            </w:r>
          </w:p>
        </w:tc>
      </w:tr>
      <w:tr w:rsidR="00E7465B" w14:paraId="7C874431" w14:textId="77777777" w:rsidTr="00E7465B">
        <w:trPr>
          <w:trHeight w:val="899"/>
        </w:trPr>
        <w:tc>
          <w:tcPr>
            <w:tcW w:w="5045" w:type="dxa"/>
          </w:tcPr>
          <w:p w14:paraId="1E76FAAD" w14:textId="037697A5" w:rsidR="00E7465B" w:rsidRPr="00E7465B" w:rsidRDefault="00E7465B" w:rsidP="00E7465B">
            <w:pPr>
              <w:rPr>
                <w:rFonts w:ascii="Trattatello" w:hAnsi="Trattatello"/>
                <w:sz w:val="30"/>
                <w:szCs w:val="30"/>
              </w:rPr>
            </w:pPr>
            <w:r w:rsidRPr="00E7465B">
              <w:rPr>
                <w:rFonts w:ascii="Trattatello" w:hAnsi="Trattatello"/>
                <w:sz w:val="30"/>
                <w:szCs w:val="30"/>
              </w:rPr>
              <w:t xml:space="preserve">Clever </w:t>
            </w:r>
          </w:p>
        </w:tc>
        <w:tc>
          <w:tcPr>
            <w:tcW w:w="5045" w:type="dxa"/>
          </w:tcPr>
          <w:p w14:paraId="557B76BE" w14:textId="77777777" w:rsidR="00E7465B" w:rsidRDefault="00E7465B" w:rsidP="00E7465B">
            <w:pPr>
              <w:rPr>
                <w:rFonts w:ascii="Grunge Manifesto" w:hAnsi="Grunge Manifesto"/>
                <w:sz w:val="30"/>
                <w:szCs w:val="30"/>
              </w:rPr>
            </w:pPr>
          </w:p>
        </w:tc>
      </w:tr>
      <w:tr w:rsidR="00E7465B" w14:paraId="580DAC4E" w14:textId="77777777" w:rsidTr="00E7465B">
        <w:trPr>
          <w:trHeight w:val="899"/>
        </w:trPr>
        <w:tc>
          <w:tcPr>
            <w:tcW w:w="5045" w:type="dxa"/>
          </w:tcPr>
          <w:p w14:paraId="6C4FFE97" w14:textId="473AD85B" w:rsidR="00E7465B" w:rsidRPr="00E7465B" w:rsidRDefault="00E7465B" w:rsidP="00E7465B">
            <w:pPr>
              <w:rPr>
                <w:rFonts w:ascii="Trattatello" w:hAnsi="Trattatello"/>
                <w:sz w:val="30"/>
                <w:szCs w:val="30"/>
              </w:rPr>
            </w:pPr>
            <w:r w:rsidRPr="00E7465B">
              <w:rPr>
                <w:rFonts w:ascii="Trattatello" w:hAnsi="Trattatello"/>
                <w:sz w:val="30"/>
                <w:szCs w:val="30"/>
              </w:rPr>
              <w:t xml:space="preserve">Obedient </w:t>
            </w:r>
          </w:p>
        </w:tc>
        <w:tc>
          <w:tcPr>
            <w:tcW w:w="5045" w:type="dxa"/>
          </w:tcPr>
          <w:p w14:paraId="53E6CB2F" w14:textId="77777777" w:rsidR="00E7465B" w:rsidRDefault="00E7465B" w:rsidP="00E7465B">
            <w:pPr>
              <w:rPr>
                <w:rFonts w:ascii="Grunge Manifesto" w:hAnsi="Grunge Manifesto"/>
                <w:sz w:val="30"/>
                <w:szCs w:val="30"/>
              </w:rPr>
            </w:pPr>
          </w:p>
        </w:tc>
      </w:tr>
      <w:tr w:rsidR="00E7465B" w14:paraId="39C155E2" w14:textId="77777777" w:rsidTr="00E7465B">
        <w:trPr>
          <w:trHeight w:val="899"/>
        </w:trPr>
        <w:tc>
          <w:tcPr>
            <w:tcW w:w="5045" w:type="dxa"/>
          </w:tcPr>
          <w:p w14:paraId="1F980B33" w14:textId="0D31CEF2" w:rsidR="00E7465B" w:rsidRPr="00E7465B" w:rsidRDefault="00E7465B" w:rsidP="00E7465B">
            <w:pPr>
              <w:rPr>
                <w:rFonts w:ascii="Trattatello" w:hAnsi="Trattatello"/>
                <w:sz w:val="30"/>
                <w:szCs w:val="30"/>
              </w:rPr>
            </w:pPr>
            <w:r w:rsidRPr="00E7465B">
              <w:rPr>
                <w:rFonts w:ascii="Trattatello" w:hAnsi="Trattatello"/>
                <w:sz w:val="30"/>
                <w:szCs w:val="30"/>
              </w:rPr>
              <w:t xml:space="preserve">Devoted </w:t>
            </w:r>
          </w:p>
        </w:tc>
        <w:tc>
          <w:tcPr>
            <w:tcW w:w="5045" w:type="dxa"/>
          </w:tcPr>
          <w:p w14:paraId="26F2555B" w14:textId="77777777" w:rsidR="00E7465B" w:rsidRDefault="00E7465B" w:rsidP="00E7465B">
            <w:pPr>
              <w:rPr>
                <w:rFonts w:ascii="Grunge Manifesto" w:hAnsi="Grunge Manifesto"/>
                <w:sz w:val="30"/>
                <w:szCs w:val="30"/>
              </w:rPr>
            </w:pPr>
          </w:p>
        </w:tc>
      </w:tr>
      <w:tr w:rsidR="00E7465B" w14:paraId="53FC3B65" w14:textId="77777777" w:rsidTr="00E7465B">
        <w:trPr>
          <w:trHeight w:val="899"/>
        </w:trPr>
        <w:tc>
          <w:tcPr>
            <w:tcW w:w="5045" w:type="dxa"/>
          </w:tcPr>
          <w:p w14:paraId="49088010" w14:textId="019D37B5" w:rsidR="00E7465B" w:rsidRPr="00E7465B" w:rsidRDefault="00E7465B" w:rsidP="00E7465B">
            <w:pPr>
              <w:rPr>
                <w:rFonts w:ascii="Trattatello" w:hAnsi="Trattatello"/>
                <w:sz w:val="30"/>
                <w:szCs w:val="30"/>
              </w:rPr>
            </w:pPr>
            <w:r w:rsidRPr="00E7465B">
              <w:rPr>
                <w:rFonts w:ascii="Trattatello" w:hAnsi="Trattatello"/>
                <w:sz w:val="30"/>
                <w:szCs w:val="30"/>
              </w:rPr>
              <w:t xml:space="preserve">Intuitive </w:t>
            </w:r>
          </w:p>
        </w:tc>
        <w:tc>
          <w:tcPr>
            <w:tcW w:w="5045" w:type="dxa"/>
          </w:tcPr>
          <w:p w14:paraId="6625D228" w14:textId="77777777" w:rsidR="00E7465B" w:rsidRDefault="00E7465B" w:rsidP="00E7465B">
            <w:pPr>
              <w:rPr>
                <w:rFonts w:ascii="Grunge Manifesto" w:hAnsi="Grunge Manifesto"/>
                <w:sz w:val="30"/>
                <w:szCs w:val="30"/>
              </w:rPr>
            </w:pPr>
          </w:p>
        </w:tc>
      </w:tr>
    </w:tbl>
    <w:p w14:paraId="166D2A04" w14:textId="74F198BE" w:rsidR="00E7465B" w:rsidRDefault="00E7465B">
      <w:pPr>
        <w:rPr>
          <w:rFonts w:ascii="Grunge Manifesto" w:hAnsi="Grunge Manifesto"/>
          <w:sz w:val="30"/>
          <w:szCs w:val="30"/>
        </w:rPr>
      </w:pPr>
    </w:p>
    <w:p w14:paraId="737DA130" w14:textId="359DAB7E" w:rsidR="00E7465B" w:rsidRDefault="00E7465B">
      <w:pPr>
        <w:rPr>
          <w:rFonts w:ascii="Grunge Manifesto" w:hAnsi="Grunge Manifesto"/>
          <w:sz w:val="30"/>
          <w:szCs w:val="30"/>
        </w:rPr>
      </w:pPr>
    </w:p>
    <w:p w14:paraId="7CC8E0C1" w14:textId="0522F8BC" w:rsidR="00E7465B" w:rsidRDefault="000D5647">
      <w:pPr>
        <w:rPr>
          <w:rFonts w:ascii="Grunge Manifesto" w:hAnsi="Grunge Manifesto"/>
          <w:sz w:val="30"/>
          <w:szCs w:val="30"/>
        </w:rPr>
      </w:pPr>
      <w:r>
        <w:rPr>
          <w:rFonts w:ascii="Grunge Manifesto" w:hAnsi="Grunge Manifesto"/>
          <w:sz w:val="30"/>
          <w:szCs w:val="30"/>
        </w:rPr>
        <w:t xml:space="preserve">What character non inherited character traits did Sebastian demonstrate? </w:t>
      </w:r>
    </w:p>
    <w:p w14:paraId="29ACFC45" w14:textId="5CE3F967" w:rsidR="000D5647" w:rsidRDefault="000D5647">
      <w:pPr>
        <w:rPr>
          <w:rFonts w:ascii="Grunge Manifesto" w:hAnsi="Grunge Manifesto"/>
          <w:sz w:val="30"/>
          <w:szCs w:val="30"/>
        </w:rPr>
      </w:pPr>
      <w:r>
        <w:rPr>
          <w:rFonts w:ascii="Grunge Manifesto" w:hAnsi="Grunge Manifesto"/>
          <w:sz w:val="30"/>
          <w:szCs w:val="30"/>
        </w:rPr>
        <w:t>_______</w:t>
      </w:r>
    </w:p>
    <w:p w14:paraId="5964D3AD" w14:textId="7A4076E6" w:rsidR="00E7465B" w:rsidRDefault="00E7465B">
      <w:pPr>
        <w:rPr>
          <w:rFonts w:ascii="Grunge Manifesto" w:hAnsi="Grunge Manifesto"/>
          <w:sz w:val="30"/>
          <w:szCs w:val="30"/>
        </w:rPr>
      </w:pPr>
      <w:r>
        <w:rPr>
          <w:rFonts w:ascii="Grunge Manifesto" w:hAnsi="Grunge Manifesto"/>
          <w:sz w:val="30"/>
          <w:szCs w:val="30"/>
        </w:rPr>
        <w:t>______</w:t>
      </w:r>
    </w:p>
    <w:p w14:paraId="46750BE7" w14:textId="7A471E18" w:rsidR="00E7465B" w:rsidRPr="00E7465B" w:rsidRDefault="00E7465B">
      <w:pPr>
        <w:rPr>
          <w:rFonts w:ascii="Grunge Manifesto" w:hAnsi="Grunge Manifesto"/>
          <w:sz w:val="30"/>
          <w:szCs w:val="30"/>
        </w:rPr>
      </w:pPr>
      <w:r>
        <w:rPr>
          <w:rFonts w:ascii="Grunge Manifesto" w:hAnsi="Grunge Manifesto"/>
          <w:sz w:val="30"/>
          <w:szCs w:val="30"/>
        </w:rPr>
        <w:t>________</w:t>
      </w:r>
    </w:p>
    <w:p w14:paraId="7022B51F" w14:textId="77777777" w:rsidR="00AF25C7" w:rsidRDefault="00AF25C7">
      <w:pPr>
        <w:rPr>
          <w:sz w:val="30"/>
          <w:szCs w:val="30"/>
        </w:rPr>
      </w:pPr>
    </w:p>
    <w:p w14:paraId="7E8B5407" w14:textId="77777777" w:rsidR="00AF25C7" w:rsidRDefault="00AF25C7">
      <w:pPr>
        <w:rPr>
          <w:sz w:val="30"/>
          <w:szCs w:val="30"/>
        </w:rPr>
      </w:pPr>
    </w:p>
    <w:p w14:paraId="3F5A14F6" w14:textId="77777777" w:rsidR="00E7465B" w:rsidRDefault="00E7465B">
      <w:pPr>
        <w:rPr>
          <w:rFonts w:ascii="Grunge Manifesto" w:hAnsi="Grunge Manifesto"/>
          <w:sz w:val="30"/>
          <w:szCs w:val="30"/>
        </w:rPr>
      </w:pPr>
    </w:p>
    <w:p w14:paraId="04AFB5C1" w14:textId="77777777" w:rsidR="00E7465B" w:rsidRDefault="00E7465B">
      <w:pPr>
        <w:rPr>
          <w:rFonts w:ascii="Grunge Manifesto" w:hAnsi="Grunge Manifesto"/>
          <w:sz w:val="30"/>
          <w:szCs w:val="30"/>
        </w:rPr>
      </w:pPr>
    </w:p>
    <w:p w14:paraId="16FCA358" w14:textId="77777777" w:rsidR="00E7465B" w:rsidRDefault="00E7465B">
      <w:pPr>
        <w:rPr>
          <w:rFonts w:ascii="Grunge Manifesto" w:hAnsi="Grunge Manifesto"/>
          <w:sz w:val="30"/>
          <w:szCs w:val="30"/>
        </w:rPr>
      </w:pPr>
    </w:p>
    <w:p w14:paraId="78A55C30" w14:textId="77777777" w:rsidR="00E7465B" w:rsidRDefault="00E7465B">
      <w:pPr>
        <w:rPr>
          <w:rFonts w:ascii="Grunge Manifesto" w:hAnsi="Grunge Manifesto"/>
          <w:sz w:val="30"/>
          <w:szCs w:val="30"/>
        </w:rPr>
      </w:pPr>
    </w:p>
    <w:p w14:paraId="422394CB" w14:textId="751318A5" w:rsidR="00AF25C7" w:rsidRPr="00A23981" w:rsidRDefault="004370AA">
      <w:pPr>
        <w:rPr>
          <w:rFonts w:ascii="Grunge Manifesto" w:hAnsi="Grunge Manifesto"/>
          <w:sz w:val="30"/>
          <w:szCs w:val="30"/>
        </w:rPr>
      </w:pPr>
      <w:r w:rsidRPr="00A23981">
        <w:rPr>
          <w:rFonts w:ascii="Grunge Manifesto" w:hAnsi="Grunge Manifesto"/>
          <w:sz w:val="30"/>
          <w:szCs w:val="30"/>
        </w:rPr>
        <w:t>Activity 2b</w:t>
      </w:r>
    </w:p>
    <w:p w14:paraId="6A0FFA26" w14:textId="77777777" w:rsidR="00AF25C7" w:rsidRDefault="004370AA">
      <w:pPr>
        <w:rPr>
          <w:sz w:val="30"/>
          <w:szCs w:val="30"/>
        </w:rPr>
      </w:pPr>
      <w:r>
        <w:rPr>
          <w:noProof/>
          <w:sz w:val="30"/>
          <w:szCs w:val="30"/>
          <w:lang w:val="en-GB"/>
        </w:rPr>
        <w:drawing>
          <wp:anchor distT="114300" distB="114300" distL="114300" distR="114300" simplePos="0" relativeHeight="251668480" behindDoc="0" locked="0" layoutInCell="1" hidden="0" allowOverlap="1" wp14:anchorId="07F88155" wp14:editId="638658BE">
            <wp:simplePos x="0" y="0"/>
            <wp:positionH relativeFrom="page">
              <wp:posOffset>933450</wp:posOffset>
            </wp:positionH>
            <wp:positionV relativeFrom="page">
              <wp:posOffset>1684930</wp:posOffset>
            </wp:positionV>
            <wp:extent cx="6332174" cy="7059518"/>
            <wp:effectExtent l="0" t="0" r="0" b="0"/>
            <wp:wrapSquare wrapText="bothSides" distT="114300" distB="114300" distL="114300" distR="114300"/>
            <wp:docPr id="1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2174" cy="70595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AF25C7">
      <w:headerReference w:type="default" r:id="rId2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9B33E90" w14:textId="77777777" w:rsidR="00257AED" w:rsidRDefault="00257AED">
      <w:pPr>
        <w:spacing w:line="240" w:lineRule="auto"/>
      </w:pPr>
      <w:r>
        <w:separator/>
      </w:r>
    </w:p>
  </w:endnote>
  <w:endnote w:type="continuationSeparator" w:id="0">
    <w:p w14:paraId="0978562D" w14:textId="77777777" w:rsidR="00257AED" w:rsidRDefault="00257AE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runge Manifesto">
    <w:panose1 w:val="02000500000000000000"/>
    <w:charset w:val="4D"/>
    <w:family w:val="auto"/>
    <w:pitch w:val="variable"/>
    <w:sig w:usb0="00000003" w:usb1="10000000" w:usb2="00000000" w:usb3="00000000" w:csb0="00000001" w:csb1="00000000"/>
  </w:font>
  <w:font w:name="Trattatello">
    <w:panose1 w:val="020F0403020200020303"/>
    <w:charset w:val="00"/>
    <w:family w:val="swiss"/>
    <w:pitch w:val="variable"/>
    <w:sig w:usb0="20000287" w:usb1="00002000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C7417C6" w14:textId="77777777" w:rsidR="00257AED" w:rsidRDefault="00257AED">
      <w:pPr>
        <w:spacing w:line="240" w:lineRule="auto"/>
      </w:pPr>
      <w:r>
        <w:separator/>
      </w:r>
    </w:p>
  </w:footnote>
  <w:footnote w:type="continuationSeparator" w:id="0">
    <w:p w14:paraId="7C37115C" w14:textId="77777777" w:rsidR="00257AED" w:rsidRDefault="00257AE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4A8A5F" w14:textId="77777777" w:rsidR="00AF25C7" w:rsidRPr="006513DF" w:rsidRDefault="004370AA">
    <w:pPr>
      <w:rPr>
        <w:rFonts w:ascii="Trattatello" w:hAnsi="Trattatello"/>
        <w:sz w:val="32"/>
      </w:rPr>
    </w:pPr>
    <w:r w:rsidRPr="006513DF">
      <w:rPr>
        <w:rFonts w:ascii="Trattatello" w:hAnsi="Trattatello"/>
        <w:sz w:val="32"/>
      </w:rPr>
      <w:t>Twelfth Night</w:t>
    </w:r>
    <w:r w:rsidRPr="006513DF">
      <w:rPr>
        <w:rFonts w:ascii="Trattatello" w:hAnsi="Trattatello"/>
        <w:noProof/>
        <w:sz w:val="32"/>
        <w:lang w:val="en-GB"/>
      </w:rPr>
      <w:drawing>
        <wp:anchor distT="114300" distB="114300" distL="114300" distR="114300" simplePos="0" relativeHeight="251658240" behindDoc="0" locked="0" layoutInCell="1" hidden="0" allowOverlap="1" wp14:anchorId="59C577B2" wp14:editId="078DD79C">
          <wp:simplePos x="0" y="0"/>
          <wp:positionH relativeFrom="column">
            <wp:posOffset>4752975</wp:posOffset>
          </wp:positionH>
          <wp:positionV relativeFrom="paragraph">
            <wp:posOffset>-219074</wp:posOffset>
          </wp:positionV>
          <wp:extent cx="1414463" cy="931475"/>
          <wp:effectExtent l="0" t="0" r="0" b="0"/>
          <wp:wrapNone/>
          <wp:docPr id="3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4463" cy="9314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="006513DF" w:rsidRPr="006513DF">
      <w:rPr>
        <w:rFonts w:ascii="Trattatello" w:hAnsi="Trattatello"/>
        <w:sz w:val="32"/>
      </w:rPr>
      <w:t xml:space="preserve">- </w:t>
    </w:r>
    <w:r w:rsidRPr="006513DF">
      <w:rPr>
        <w:rFonts w:ascii="Trattatello" w:hAnsi="Trattatello"/>
        <w:sz w:val="32"/>
      </w:rPr>
      <w:t xml:space="preserve">Year 6 Science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C100C56"/>
    <w:multiLevelType w:val="hybridMultilevel"/>
    <w:tmpl w:val="D44269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CD1796B"/>
    <w:multiLevelType w:val="multilevel"/>
    <w:tmpl w:val="BFEA0FF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nsid w:val="34C81847"/>
    <w:multiLevelType w:val="multilevel"/>
    <w:tmpl w:val="1E4ED97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nsid w:val="3D5E0D0E"/>
    <w:multiLevelType w:val="multilevel"/>
    <w:tmpl w:val="0BBC9C4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nsid w:val="5521216F"/>
    <w:multiLevelType w:val="multilevel"/>
    <w:tmpl w:val="BD3A080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25C7"/>
    <w:rsid w:val="000D5647"/>
    <w:rsid w:val="00257AED"/>
    <w:rsid w:val="004370AA"/>
    <w:rsid w:val="006513DF"/>
    <w:rsid w:val="007C1F58"/>
    <w:rsid w:val="009B48B5"/>
    <w:rsid w:val="00A0492E"/>
    <w:rsid w:val="00A23981"/>
    <w:rsid w:val="00AF25C7"/>
    <w:rsid w:val="00B22662"/>
    <w:rsid w:val="00E7465B"/>
    <w:rsid w:val="00F14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60BDE7"/>
  <w15:docId w15:val="{195C3C71-780F-44CE-B7A6-CCC9F7806A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en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ListParagraph">
    <w:name w:val="List Paragraph"/>
    <w:basedOn w:val="Normal"/>
    <w:uiPriority w:val="34"/>
    <w:qFormat/>
    <w:rsid w:val="00A2398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23981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3981"/>
  </w:style>
  <w:style w:type="paragraph" w:styleId="Footer">
    <w:name w:val="footer"/>
    <w:basedOn w:val="Normal"/>
    <w:link w:val="FooterChar"/>
    <w:uiPriority w:val="99"/>
    <w:unhideWhenUsed/>
    <w:rsid w:val="00A23981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3981"/>
  </w:style>
  <w:style w:type="table" w:styleId="TableGrid">
    <w:name w:val="Table Grid"/>
    <w:basedOn w:val="TableNormal"/>
    <w:uiPriority w:val="39"/>
    <w:rsid w:val="00E7465B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www.bbc.co.uk/bitesize/topics/zvhhvcw/articles/z4vhxbk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513126CE</Template>
  <TotalTime>0</TotalTime>
  <Pages>12</Pages>
  <Words>677</Words>
  <Characters>3863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Education</Company>
  <LinksUpToDate>false</LinksUpToDate>
  <CharactersWithSpaces>4531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TReno</dc:creator>
  <cp:lastModifiedBy>TReno</cp:lastModifiedBy>
  <cp:revision>2</cp:revision>
  <dcterms:created xsi:type="dcterms:W3CDTF">2023-02-10T17:26:00Z</dcterms:created>
  <dcterms:modified xsi:type="dcterms:W3CDTF">2023-02-10T17:26:00Z</dcterms:modified>
</cp:coreProperties>
</file>